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BAAC" w14:textId="0D9E67AD" w:rsidR="00154D36" w:rsidRPr="000B0FE5" w:rsidRDefault="00E1105D" w:rsidP="001D245C">
      <w:pPr>
        <w:jc w:val="right"/>
        <w:rPr>
          <w:b/>
        </w:rPr>
      </w:pPr>
      <w:r>
        <w:rPr>
          <w:b/>
        </w:rPr>
        <w:t>1</w:t>
      </w:r>
      <w:r w:rsidR="000F1845">
        <w:rPr>
          <w:b/>
        </w:rPr>
        <w:t>3</w:t>
      </w:r>
      <w:r>
        <w:rPr>
          <w:b/>
        </w:rPr>
        <w:t>/10/2026</w:t>
      </w:r>
    </w:p>
    <w:sdt>
      <w:sdtPr>
        <w:rPr>
          <w:rFonts w:ascii="Gotham Rounded Bold" w:hAnsi="Gotham Rounded Bold" w:cs="Arial"/>
          <w:color w:val="668899" w:themeColor="accent2"/>
          <w:sz w:val="32"/>
          <w:szCs w:val="32"/>
        </w:rPr>
        <w:alias w:val="Title"/>
        <w:tag w:val="ccDocTitle"/>
        <w:id w:val="10794392"/>
        <w:placeholder>
          <w:docPart w:val="0DD2473875344B87AC13593E59B49428"/>
        </w:placeholder>
        <w:dataBinding w:xpath="/ns1:coreProperties[1]/ns0:title[1]" w:storeItemID="{6C3C8BC8-F283-45AE-878A-BAB7291924A1}"/>
        <w:text w:multiLine="1"/>
      </w:sdtPr>
      <w:sdtEndPr/>
      <w:sdtContent>
        <w:p w14:paraId="32D9FC87" w14:textId="44AA3726" w:rsidR="009653AD" w:rsidRPr="000B0FE5" w:rsidRDefault="00947014" w:rsidP="006C79D9">
          <w:pPr>
            <w:tabs>
              <w:tab w:val="center" w:pos="4507"/>
              <w:tab w:val="left" w:pos="7350"/>
            </w:tabs>
            <w:jc w:val="center"/>
            <w:rPr>
              <w:rFonts w:ascii="Gotham Rounded Bold" w:hAnsi="Gotham Rounded Bold" w:cs="Arial"/>
              <w:color w:val="668899" w:themeColor="accent2"/>
              <w:sz w:val="32"/>
              <w:szCs w:val="32"/>
            </w:rPr>
          </w:pPr>
          <w:r w:rsidRPr="000B0FE5">
            <w:rPr>
              <w:rFonts w:ascii="Gotham Rounded Bold" w:hAnsi="Gotham Rounded Bold" w:cs="Arial"/>
              <w:color w:val="668899" w:themeColor="accent2"/>
              <w:sz w:val="32"/>
              <w:szCs w:val="32"/>
            </w:rPr>
            <w:t xml:space="preserve">Questionnaire </w:t>
          </w:r>
          <w:r>
            <w:rPr>
              <w:rFonts w:ascii="Gotham Rounded Bold" w:hAnsi="Gotham Rounded Bold" w:cs="Arial"/>
              <w:color w:val="668899" w:themeColor="accent2"/>
              <w:sz w:val="32"/>
              <w:szCs w:val="32"/>
            </w:rPr>
            <w:t>pour les</w:t>
          </w:r>
          <w:r w:rsidRPr="000B0FE5">
            <w:rPr>
              <w:rFonts w:ascii="Gotham Rounded Bold" w:hAnsi="Gotham Rounded Bold" w:cs="Arial"/>
              <w:color w:val="668899" w:themeColor="accent2"/>
              <w:sz w:val="32"/>
              <w:szCs w:val="32"/>
            </w:rPr>
            <w:t xml:space="preserve"> actionnaires d’un prêteur</w:t>
          </w:r>
        </w:p>
      </w:sdtContent>
    </w:sdt>
    <w:p w14:paraId="42BA446F" w14:textId="511274E3" w:rsidR="004D1B76" w:rsidRPr="000B0FE5" w:rsidRDefault="004D1B76" w:rsidP="004D1B76">
      <w:pPr>
        <w:ind w:right="141"/>
        <w:jc w:val="both"/>
        <w:rPr>
          <w:rFonts w:cs="Calibri"/>
          <w:sz w:val="24"/>
          <w:szCs w:val="24"/>
        </w:rPr>
      </w:pPr>
      <w:r w:rsidRPr="000B0FE5">
        <w:rPr>
          <w:rFonts w:cs="Calibri"/>
          <w:sz w:val="24"/>
          <w:szCs w:val="24"/>
        </w:rPr>
        <w:t xml:space="preserve">Les prêteurs sont soumis au contrôle de la FSMA. Leurs actionnaires doivent démontrer qu’ils présentent les qualités </w:t>
      </w:r>
      <w:r w:rsidR="00947014">
        <w:rPr>
          <w:rFonts w:cs="Calibri"/>
          <w:sz w:val="24"/>
          <w:szCs w:val="24"/>
        </w:rPr>
        <w:t>nécessaires</w:t>
      </w:r>
      <w:r w:rsidR="00947014" w:rsidRPr="000B0FE5">
        <w:rPr>
          <w:rFonts w:cs="Calibri"/>
          <w:sz w:val="24"/>
          <w:szCs w:val="24"/>
        </w:rPr>
        <w:t xml:space="preserve"> </w:t>
      </w:r>
      <w:r w:rsidRPr="000B0FE5">
        <w:rPr>
          <w:rFonts w:cs="Calibri"/>
          <w:sz w:val="24"/>
          <w:szCs w:val="24"/>
        </w:rPr>
        <w:t xml:space="preserve">pour garantir qu’ils soient gérés de façon saine et prudente. </w:t>
      </w:r>
    </w:p>
    <w:p w14:paraId="67E04F7E" w14:textId="77777777" w:rsidR="004D1B76" w:rsidRPr="000B0FE5" w:rsidRDefault="004D1B76" w:rsidP="004D1B76">
      <w:pPr>
        <w:jc w:val="both"/>
        <w:rPr>
          <w:rFonts w:cs="Calibri"/>
          <w:sz w:val="24"/>
          <w:szCs w:val="24"/>
        </w:rPr>
      </w:pPr>
      <w:r w:rsidRPr="000B0FE5">
        <w:rPr>
          <w:rFonts w:cs="Calibri"/>
          <w:sz w:val="24"/>
          <w:szCs w:val="24"/>
        </w:rPr>
        <w:t>Vos réponses au présent questionnaire nous sont nécessaires pour nous permettre d’apprécier si vous disposez de ces qualités.</w:t>
      </w:r>
    </w:p>
    <w:tbl>
      <w:tblPr>
        <w:tblStyle w:val="TableGrid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4" w:space="0" w:color="FFF2CC"/>
          <w:insideV w:val="single" w:sz="4" w:space="0" w:color="FFF2CC"/>
        </w:tblBorders>
        <w:shd w:val="clear" w:color="auto" w:fill="BBCC00"/>
        <w:tblLook w:val="04A0" w:firstRow="1" w:lastRow="0" w:firstColumn="1" w:lastColumn="0" w:noHBand="0" w:noVBand="1"/>
      </w:tblPr>
      <w:tblGrid>
        <w:gridCol w:w="704"/>
        <w:gridCol w:w="8336"/>
      </w:tblGrid>
      <w:tr w:rsidR="009F007C" w:rsidRPr="000B0FE5" w14:paraId="685A1FF4" w14:textId="77777777" w:rsidTr="0015341E">
        <w:trPr>
          <w:jc w:val="center"/>
        </w:trPr>
        <w:tc>
          <w:tcPr>
            <w:tcW w:w="704" w:type="dxa"/>
            <w:shd w:val="clear" w:color="auto" w:fill="BBCC00"/>
            <w:vAlign w:val="center"/>
          </w:tcPr>
          <w:p w14:paraId="7868D436" w14:textId="77777777" w:rsidR="009F007C" w:rsidRPr="000B0FE5" w:rsidRDefault="009F007C" w:rsidP="0015341E">
            <w:pPr>
              <w:spacing w:before="120" w:after="120"/>
              <w:rPr>
                <w:rFonts w:cs="Calibri"/>
              </w:rPr>
            </w:pPr>
            <w:r w:rsidRPr="000B0FE5">
              <w:rPr>
                <w:rFonts w:cs="Calibri"/>
                <w:noProof/>
                <w:sz w:val="24"/>
                <w:szCs w:val="24"/>
                <w:lang w:eastAsia="fr-BE"/>
              </w:rPr>
              <w:drawing>
                <wp:inline distT="0" distB="0" distL="0" distR="0" wp14:anchorId="6488B1C0" wp14:editId="6B17F1FB">
                  <wp:extent cx="288000" cy="288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xclam4.png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6" w:type="dxa"/>
            <w:shd w:val="clear" w:color="auto" w:fill="BBCC00"/>
            <w:vAlign w:val="center"/>
          </w:tcPr>
          <w:p w14:paraId="68A20EEE" w14:textId="21A46F39" w:rsidR="009F007C" w:rsidRPr="000B0FE5" w:rsidRDefault="004D1B76" w:rsidP="0015341E">
            <w:pPr>
              <w:spacing w:before="120" w:after="120"/>
              <w:jc w:val="both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0B0FE5">
              <w:rPr>
                <w:rFonts w:cs="Calibri"/>
                <w:b/>
                <w:color w:val="000000"/>
                <w:sz w:val="24"/>
                <w:szCs w:val="24"/>
              </w:rPr>
              <w:t xml:space="preserve">Il est important que vous répondiez à toutes les questions de manière </w:t>
            </w:r>
            <w:r w:rsidRPr="000B0FE5">
              <w:rPr>
                <w:rFonts w:cs="Calibri"/>
                <w:b/>
                <w:color w:val="000000"/>
                <w:sz w:val="24"/>
                <w:szCs w:val="24"/>
                <w:u w:val="single"/>
              </w:rPr>
              <w:t>sérieuse, sincère et complète</w:t>
            </w:r>
            <w:r w:rsidR="009F007C" w:rsidRPr="000B0FE5">
              <w:rPr>
                <w:rFonts w:cs="Calibri"/>
                <w:b/>
                <w:color w:val="000000"/>
                <w:sz w:val="24"/>
                <w:szCs w:val="24"/>
              </w:rPr>
              <w:t>.</w:t>
            </w:r>
          </w:p>
          <w:p w14:paraId="2C23AF48" w14:textId="7BEE9270" w:rsidR="009F007C" w:rsidRPr="000B0FE5" w:rsidRDefault="004D1B76" w:rsidP="0015341E">
            <w:pPr>
              <w:spacing w:before="120" w:after="12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0B0FE5">
              <w:rPr>
                <w:rFonts w:cs="Calibri"/>
                <w:b/>
                <w:color w:val="000000"/>
                <w:sz w:val="24"/>
                <w:szCs w:val="24"/>
              </w:rPr>
              <w:t xml:space="preserve">La qualité de vos réponses </w:t>
            </w:r>
            <w:proofErr w:type="gramStart"/>
            <w:r w:rsidRPr="000B0FE5">
              <w:rPr>
                <w:rFonts w:cs="Calibri"/>
                <w:b/>
                <w:color w:val="000000"/>
                <w:sz w:val="24"/>
                <w:szCs w:val="24"/>
              </w:rPr>
              <w:t>aura</w:t>
            </w:r>
            <w:proofErr w:type="gramEnd"/>
            <w:r w:rsidRPr="000B0FE5">
              <w:rPr>
                <w:rFonts w:cs="Calibri"/>
                <w:b/>
                <w:color w:val="000000"/>
                <w:sz w:val="24"/>
                <w:szCs w:val="24"/>
              </w:rPr>
              <w:t xml:space="preserve"> en effet une grande influence sur le temps de traitement de votre demande</w:t>
            </w:r>
            <w:r w:rsidR="009F007C" w:rsidRPr="000B0FE5">
              <w:rPr>
                <w:rFonts w:cs="Calibri"/>
                <w:b/>
                <w:color w:val="000000"/>
                <w:sz w:val="24"/>
                <w:szCs w:val="24"/>
              </w:rPr>
              <w:t>.</w:t>
            </w:r>
          </w:p>
          <w:p w14:paraId="7008296E" w14:textId="1B1C69A3" w:rsidR="009F007C" w:rsidRPr="000B0FE5" w:rsidRDefault="004D1B76" w:rsidP="0015341E">
            <w:pPr>
              <w:spacing w:before="120" w:after="12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0B0FE5">
              <w:rPr>
                <w:rFonts w:cs="Calibri"/>
                <w:color w:val="000000"/>
                <w:sz w:val="24"/>
                <w:szCs w:val="24"/>
              </w:rPr>
              <w:t xml:space="preserve">Mentionnez dans vos réponses </w:t>
            </w:r>
            <w:r w:rsidRPr="000B0FE5">
              <w:rPr>
                <w:rFonts w:cs="Calibri"/>
                <w:b/>
                <w:bCs/>
                <w:color w:val="000000"/>
                <w:sz w:val="24"/>
                <w:szCs w:val="24"/>
              </w:rPr>
              <w:t>toutes</w:t>
            </w:r>
            <w:r w:rsidRPr="000B0FE5">
              <w:rPr>
                <w:rFonts w:cs="Calibri"/>
                <w:color w:val="000000"/>
                <w:sz w:val="24"/>
                <w:szCs w:val="24"/>
              </w:rPr>
              <w:t xml:space="preserve"> les informations dont vous estimez raisonnablement qu’elles sont pertinentes pour notre évaluation</w:t>
            </w:r>
            <w:r w:rsidR="009F007C" w:rsidRPr="000B0FE5">
              <w:rPr>
                <w:rFonts w:cs="Calibri"/>
                <w:color w:val="000000"/>
                <w:sz w:val="24"/>
                <w:szCs w:val="24"/>
              </w:rPr>
              <w:t xml:space="preserve">. </w:t>
            </w:r>
          </w:p>
          <w:p w14:paraId="042A5DB8" w14:textId="79FF0D2A" w:rsidR="009F007C" w:rsidRPr="000B0FE5" w:rsidRDefault="00947014" w:rsidP="0015341E">
            <w:pPr>
              <w:spacing w:before="120" w:after="120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Nous tiendrons</w:t>
            </w:r>
            <w:r w:rsidR="004D1B76" w:rsidRPr="000B0FE5">
              <w:rPr>
                <w:rFonts w:cs="Calibri"/>
                <w:color w:val="000000"/>
                <w:sz w:val="24"/>
                <w:szCs w:val="24"/>
              </w:rPr>
              <w:t xml:space="preserve"> compte de votre situation concrète et des explications que vous aurez fournies.</w:t>
            </w:r>
          </w:p>
        </w:tc>
      </w:tr>
    </w:tbl>
    <w:p w14:paraId="59CA03D6" w14:textId="6B651B8D" w:rsidR="0014731B" w:rsidRPr="000B0FE5" w:rsidRDefault="004D1B76" w:rsidP="007D7227">
      <w:pPr>
        <w:spacing w:before="120" w:after="240"/>
        <w:jc w:val="both"/>
        <w:rPr>
          <w:rFonts w:cs="Calibri"/>
          <w:sz w:val="24"/>
          <w:szCs w:val="24"/>
        </w:rPr>
      </w:pPr>
      <w:r w:rsidRPr="000B0FE5">
        <w:rPr>
          <w:rFonts w:cs="Calibri"/>
          <w:sz w:val="24"/>
          <w:szCs w:val="24"/>
        </w:rPr>
        <w:t>Si vous n'êtes pas certain que certaines informations soient pertinentes, mieux vaut les mentionner malgré tout, en expliquant pourquoi ces informations ne sont à votre avis pas (ou plus) pertinentes</w:t>
      </w:r>
      <w:r w:rsidR="0014731B" w:rsidRPr="000B0FE5">
        <w:rPr>
          <w:rFonts w:cs="Calibri"/>
          <w:sz w:val="24"/>
          <w:szCs w:val="24"/>
        </w:rPr>
        <w:t xml:space="preserve">. </w:t>
      </w:r>
    </w:p>
    <w:p w14:paraId="1672EBA9" w14:textId="0864559A" w:rsidR="00567964" w:rsidRPr="000B0FE5" w:rsidRDefault="004D1B76" w:rsidP="00567964">
      <w:pPr>
        <w:pStyle w:val="Heading1"/>
        <w:spacing w:after="240"/>
        <w:ind w:left="431" w:right="567" w:hanging="431"/>
        <w:rPr>
          <w:rFonts w:cs="Calibri"/>
          <w:lang w:val="fr-FR"/>
        </w:rPr>
      </w:pPr>
      <w:r w:rsidRPr="000B0FE5">
        <w:rPr>
          <w:rFonts w:cs="Calibri"/>
          <w:lang w:val="fr-FR"/>
        </w:rPr>
        <w:t xml:space="preserve">Vous vous engagez à fournir des réponses complètes et sincères </w:t>
      </w:r>
    </w:p>
    <w:p w14:paraId="19D19503" w14:textId="3FA9E4AF" w:rsidR="003273A9" w:rsidRPr="000B0FE5" w:rsidRDefault="003273A9" w:rsidP="0032259E">
      <w:pPr>
        <w:ind w:left="567" w:right="142" w:hanging="425"/>
        <w:jc w:val="both"/>
        <w:rPr>
          <w:rFonts w:eastAsia="Calibri" w:cs="Times New Roman"/>
          <w:sz w:val="24"/>
          <w:szCs w:val="24"/>
        </w:rPr>
      </w:pPr>
      <w:r w:rsidRPr="000B0FE5">
        <w:rPr>
          <w:rFonts w:eastAsia="Calibri" w:cs="Times New Roman"/>
          <w:sz w:val="24"/>
          <w:szCs w:val="24"/>
        </w:rPr>
        <w:t>[</w:t>
      </w:r>
      <w:r w:rsidR="004D1B76" w:rsidRPr="000B0FE5">
        <w:rPr>
          <w:rFonts w:eastAsia="Calibri" w:cs="Times New Roman"/>
          <w:sz w:val="24"/>
          <w:szCs w:val="24"/>
        </w:rPr>
        <w:t>Veuillez cocher la déclaration ci-dessous</w:t>
      </w:r>
      <w:r w:rsidRPr="000B0FE5">
        <w:rPr>
          <w:rFonts w:eastAsia="Calibri" w:cs="Times New Roman"/>
          <w:sz w:val="24"/>
          <w:szCs w:val="24"/>
        </w:rPr>
        <w:t>]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319"/>
        <w:gridCol w:w="7748"/>
      </w:tblGrid>
      <w:tr w:rsidR="0032259E" w14:paraId="58274B81" w14:textId="77777777" w:rsidTr="0022197D">
        <w:sdt>
          <w:sdtPr>
            <w:rPr>
              <w:rFonts w:eastAsia="Calibri" w:cs="Times New Roman"/>
              <w:sz w:val="96"/>
              <w:szCs w:val="96"/>
            </w:rPr>
            <w:id w:val="1392228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54DC15E8" w14:textId="2557F359" w:rsidR="0032259E" w:rsidRDefault="007B1E5C" w:rsidP="0032259E">
                <w:pPr>
                  <w:ind w:right="142"/>
                  <w:jc w:val="center"/>
                  <w:rPr>
                    <w:rFonts w:eastAsia="Calibri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96"/>
                    <w:szCs w:val="96"/>
                  </w:rPr>
                  <w:t>☐</w:t>
                </w:r>
              </w:p>
            </w:tc>
          </w:sdtContent>
        </w:sdt>
        <w:tc>
          <w:tcPr>
            <w:tcW w:w="7933" w:type="dxa"/>
            <w:tcBorders>
              <w:right w:val="single" w:sz="4" w:space="0" w:color="auto"/>
            </w:tcBorders>
          </w:tcPr>
          <w:p w14:paraId="1A415A06" w14:textId="75793021" w:rsidR="0032259E" w:rsidRDefault="0032259E" w:rsidP="0032259E">
            <w:pPr>
              <w:ind w:left="183" w:right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B0FE5">
              <w:rPr>
                <w:rFonts w:eastAsia="Calibri" w:cs="Times New Roman"/>
                <w:sz w:val="24"/>
                <w:szCs w:val="24"/>
              </w:rPr>
              <w:t>Je m’engage à fournir des réponses complètes et sincères. Je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0B0FE5">
              <w:rPr>
                <w:rFonts w:eastAsia="Calibri" w:cs="Times New Roman"/>
                <w:sz w:val="24"/>
                <w:szCs w:val="24"/>
              </w:rPr>
              <w:t>m’engage en outre à informer immédiatement la FSMA de toute modification d’une ou plusieurs réponses aux questions posées ci-dessous</w:t>
            </w:r>
            <w:r w:rsidRPr="000B0FE5">
              <w:rPr>
                <w:sz w:val="24"/>
                <w:szCs w:val="24"/>
              </w:rPr>
              <w:t xml:space="preserve">. Je suis conscient que la non-communication ou la falsification d’informations pertinentes peut </w:t>
            </w:r>
            <w:proofErr w:type="gramStart"/>
            <w:r w:rsidRPr="000B0FE5">
              <w:rPr>
                <w:sz w:val="24"/>
                <w:szCs w:val="24"/>
              </w:rPr>
              <w:t>avoir</w:t>
            </w:r>
            <w:proofErr w:type="gramEnd"/>
            <w:r w:rsidRPr="000B0FE5">
              <w:rPr>
                <w:sz w:val="24"/>
                <w:szCs w:val="24"/>
              </w:rPr>
              <w:t xml:space="preserve"> une influence négative sur l’évaluation de mes qualités effectuée par la FSMA</w:t>
            </w:r>
            <w:r w:rsidRPr="000B0FE5">
              <w:rPr>
                <w:rFonts w:eastAsia="Calibri" w:cs="Times New Roman"/>
                <w:sz w:val="24"/>
                <w:szCs w:val="24"/>
              </w:rPr>
              <w:t>.</w:t>
            </w:r>
          </w:p>
        </w:tc>
      </w:tr>
    </w:tbl>
    <w:p w14:paraId="043D1D33" w14:textId="5E5705BF" w:rsidR="0021420B" w:rsidRPr="000B0FE5" w:rsidRDefault="00BF2F5B" w:rsidP="004D4A16">
      <w:pPr>
        <w:pStyle w:val="Heading1"/>
        <w:pageBreakBefore/>
        <w:spacing w:before="360" w:after="240"/>
        <w:ind w:left="431" w:hanging="431"/>
        <w:rPr>
          <w:lang w:val="fr-FR"/>
        </w:rPr>
      </w:pPr>
      <w:r w:rsidRPr="000B0FE5">
        <w:rPr>
          <w:lang w:val="fr-FR"/>
        </w:rPr>
        <w:lastRenderedPageBreak/>
        <w:t xml:space="preserve">En votre qualité d’actionnaire, vous êtes tenu de compléter le présent questionnaire si </w:t>
      </w:r>
      <w:r w:rsidR="0021420B" w:rsidRPr="000B0FE5">
        <w:rPr>
          <w:lang w:val="fr-FR"/>
        </w:rPr>
        <w:t xml:space="preserve">… </w:t>
      </w:r>
    </w:p>
    <w:p w14:paraId="3795DA09" w14:textId="31575BA5" w:rsidR="0021420B" w:rsidRPr="000B0FE5" w:rsidRDefault="00BF2F5B" w:rsidP="004D4A16">
      <w:pPr>
        <w:pStyle w:val="ListParagraph"/>
        <w:numPr>
          <w:ilvl w:val="0"/>
          <w:numId w:val="42"/>
        </w:numPr>
        <w:spacing w:after="120" w:line="240" w:lineRule="auto"/>
        <w:contextualSpacing w:val="0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dans le cadre d’une demande d’agrément, vous détenez au moins 20 % du capital ou </w:t>
      </w:r>
      <w:r w:rsidR="0028581F">
        <w:rPr>
          <w:rFonts w:ascii="Calibri" w:eastAsia="Times New Roman" w:hAnsi="Calibri" w:cs="Times New Roman"/>
          <w:sz w:val="24"/>
          <w:szCs w:val="24"/>
          <w:lang w:eastAsia="fr-BE"/>
        </w:rPr>
        <w:t xml:space="preserve">au moins 20% </w:t>
      </w: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>des droits de vote du prêteur, ou exercez le contrôle sur celui</w:t>
      </w: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noBreakHyphen/>
        <w:t xml:space="preserve">ci </w:t>
      </w:r>
      <w:r w:rsidR="00C34C4B" w:rsidRPr="000B0FE5">
        <w:rPr>
          <w:rFonts w:ascii="Calibri" w:eastAsia="Times New Roman" w:hAnsi="Calibri" w:cs="Times New Roman"/>
          <w:sz w:val="24"/>
          <w:szCs w:val="24"/>
          <w:lang w:eastAsia="fr-BE"/>
        </w:rPr>
        <w:t>;</w:t>
      </w:r>
    </w:p>
    <w:p w14:paraId="0224EC74" w14:textId="600D4B0F" w:rsidR="009349DA" w:rsidRPr="000B0FE5" w:rsidRDefault="00173E3F" w:rsidP="004D4A16">
      <w:pPr>
        <w:spacing w:after="120" w:line="240" w:lineRule="auto"/>
        <w:ind w:left="360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fr-BE"/>
        </w:rPr>
      </w:pPr>
      <w:proofErr w:type="gramStart"/>
      <w:r w:rsidRPr="000B0FE5">
        <w:rPr>
          <w:rFonts w:ascii="Calibri" w:eastAsia="Times New Roman" w:hAnsi="Calibri" w:cs="Times New Roman"/>
          <w:b/>
          <w:bCs/>
          <w:sz w:val="24"/>
          <w:szCs w:val="24"/>
          <w:lang w:eastAsia="fr-BE"/>
        </w:rPr>
        <w:t>O</w:t>
      </w:r>
      <w:r w:rsidR="00BF2F5B" w:rsidRPr="000B0FE5">
        <w:rPr>
          <w:rFonts w:ascii="Calibri" w:eastAsia="Times New Roman" w:hAnsi="Calibri" w:cs="Times New Roman"/>
          <w:b/>
          <w:bCs/>
          <w:sz w:val="24"/>
          <w:szCs w:val="24"/>
          <w:lang w:eastAsia="fr-BE"/>
        </w:rPr>
        <w:t>U</w:t>
      </w:r>
      <w:proofErr w:type="gramEnd"/>
    </w:p>
    <w:p w14:paraId="0ADA6111" w14:textId="7AB3C7AD" w:rsidR="005B1726" w:rsidRPr="000B0FE5" w:rsidRDefault="00BF2F5B" w:rsidP="004D4A16">
      <w:pPr>
        <w:pStyle w:val="ListParagraph"/>
        <w:keepNext/>
        <w:keepLines/>
        <w:numPr>
          <w:ilvl w:val="0"/>
          <w:numId w:val="42"/>
        </w:numPr>
        <w:spacing w:after="120" w:line="240" w:lineRule="auto"/>
        <w:contextualSpacing w:val="0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dans le cadre d’une modification de la structure d’actionnariat d’un prêteur </w:t>
      </w:r>
      <w:r w:rsidR="00DB2FB7" w:rsidRPr="000B0FE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déjà </w:t>
      </w: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>agréé</w:t>
      </w:r>
      <w:r w:rsidR="00DB2FB7" w:rsidRPr="000B0FE5">
        <w:rPr>
          <w:rFonts w:ascii="Calibri" w:eastAsia="Times New Roman" w:hAnsi="Calibri" w:cs="Times New Roman"/>
          <w:sz w:val="24"/>
          <w:szCs w:val="24"/>
          <w:lang w:eastAsia="fr-BE"/>
        </w:rPr>
        <w:t> </w:t>
      </w: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>:</w:t>
      </w:r>
    </w:p>
    <w:p w14:paraId="76CA7BD3" w14:textId="40B6EB62" w:rsidR="002D36CA" w:rsidRPr="000B0FE5" w:rsidRDefault="009D6EC0" w:rsidP="004D4A16">
      <w:pPr>
        <w:pStyle w:val="ListParagraph"/>
        <w:keepNext/>
        <w:keepLines/>
        <w:numPr>
          <w:ilvl w:val="0"/>
          <w:numId w:val="43"/>
        </w:numPr>
        <w:spacing w:after="120" w:line="240" w:lineRule="auto"/>
        <w:ind w:left="1066" w:hanging="357"/>
        <w:contextualSpacing w:val="0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votre participation </w:t>
      </w:r>
      <w:r w:rsidR="0028581F">
        <w:rPr>
          <w:rFonts w:ascii="Calibri" w:eastAsia="Times New Roman" w:hAnsi="Calibri" w:cs="Times New Roman"/>
          <w:sz w:val="24"/>
          <w:szCs w:val="24"/>
          <w:lang w:eastAsia="fr-BE"/>
        </w:rPr>
        <w:t>dans le capital</w:t>
      </w: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de la société ou vos droits de vote atteignent ou dépassent les seuils de 20 %, 30 % ou 50 %</w:t>
      </w:r>
      <w:r w:rsidRPr="000B0FE5">
        <w:rPr>
          <w:rFonts w:ascii="Calibri" w:eastAsia="Times New Roman" w:hAnsi="Calibri" w:cs="Times New Roman"/>
          <w:b/>
          <w:bCs/>
          <w:sz w:val="24"/>
          <w:szCs w:val="24"/>
          <w:lang w:eastAsia="fr-BE"/>
        </w:rPr>
        <w:t xml:space="preserve"> </w:t>
      </w:r>
      <w:r w:rsidR="00C34C4B" w:rsidRPr="000B0FE5">
        <w:rPr>
          <w:rFonts w:ascii="Calibri" w:eastAsia="Times New Roman" w:hAnsi="Calibri" w:cs="Times New Roman"/>
          <w:sz w:val="24"/>
          <w:szCs w:val="24"/>
          <w:lang w:eastAsia="fr-BE"/>
        </w:rPr>
        <w:t>;</w:t>
      </w:r>
      <w:r w:rsidR="00364AA5" w:rsidRPr="000B0FE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</w:t>
      </w:r>
    </w:p>
    <w:p w14:paraId="50FD45C3" w14:textId="707DAECA" w:rsidR="002D36CA" w:rsidRPr="000B0FE5" w:rsidRDefault="009D6EC0" w:rsidP="004D4A16">
      <w:pPr>
        <w:pStyle w:val="ListParagraph"/>
        <w:keepNext/>
        <w:keepLines/>
        <w:numPr>
          <w:ilvl w:val="0"/>
          <w:numId w:val="43"/>
        </w:numPr>
        <w:spacing w:after="60" w:line="240" w:lineRule="auto"/>
        <w:ind w:left="1066" w:hanging="357"/>
        <w:contextualSpacing w:val="0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vous acquérez le </w:t>
      </w:r>
      <w:r w:rsidR="002D36CA" w:rsidRPr="000B0FE5">
        <w:rPr>
          <w:rFonts w:ascii="Calibri" w:eastAsia="Times New Roman" w:hAnsi="Calibri" w:cs="Times New Roman"/>
          <w:sz w:val="24"/>
          <w:szCs w:val="24"/>
          <w:lang w:eastAsia="fr-BE"/>
        </w:rPr>
        <w:t>contr</w:t>
      </w: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>ô</w:t>
      </w:r>
      <w:r w:rsidR="002D36CA" w:rsidRPr="000B0FE5">
        <w:rPr>
          <w:rFonts w:ascii="Calibri" w:eastAsia="Times New Roman" w:hAnsi="Calibri" w:cs="Times New Roman"/>
          <w:sz w:val="24"/>
          <w:szCs w:val="24"/>
          <w:lang w:eastAsia="fr-BE"/>
        </w:rPr>
        <w:t>le</w:t>
      </w:r>
      <w:r w:rsidR="009662FC" w:rsidRPr="000B0FE5">
        <w:rPr>
          <w:rStyle w:val="FootnoteReference"/>
          <w:rFonts w:ascii="Calibri" w:eastAsia="Times New Roman" w:hAnsi="Calibri" w:cs="Times New Roman"/>
          <w:szCs w:val="24"/>
          <w:lang w:eastAsia="fr-BE"/>
        </w:rPr>
        <w:footnoteReference w:id="1"/>
      </w:r>
      <w:r w:rsidR="002D36CA" w:rsidRPr="000B0FE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</w:t>
      </w: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>de la société </w:t>
      </w:r>
      <w:r w:rsidR="00C34C4B" w:rsidRPr="000B0FE5">
        <w:rPr>
          <w:rFonts w:ascii="Calibri" w:eastAsia="Times New Roman" w:hAnsi="Calibri" w:cs="Times New Roman"/>
          <w:sz w:val="24"/>
          <w:szCs w:val="24"/>
          <w:lang w:eastAsia="fr-BE"/>
        </w:rPr>
        <w:t>;</w:t>
      </w:r>
      <w:r w:rsidR="00364AA5" w:rsidRPr="000B0FE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</w:t>
      </w:r>
    </w:p>
    <w:p w14:paraId="49886CDE" w14:textId="4BA1437A" w:rsidR="00B35740" w:rsidRPr="000B0FE5" w:rsidRDefault="009D6EC0" w:rsidP="004D4A16">
      <w:pPr>
        <w:pStyle w:val="ListParagraph"/>
        <w:numPr>
          <w:ilvl w:val="0"/>
          <w:numId w:val="43"/>
        </w:numPr>
        <w:spacing w:after="240" w:line="240" w:lineRule="auto"/>
        <w:ind w:left="1066" w:hanging="357"/>
        <w:contextualSpacing w:val="0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>le prêteur devient votre filiale</w:t>
      </w:r>
      <w:r w:rsidR="00C34C4B" w:rsidRPr="000B0FE5">
        <w:rPr>
          <w:rFonts w:ascii="Calibri" w:eastAsia="Times New Roman" w:hAnsi="Calibri" w:cs="Times New Roman"/>
          <w:sz w:val="24"/>
          <w:szCs w:val="24"/>
          <w:lang w:eastAsia="fr-BE"/>
        </w:rPr>
        <w:t>.</w:t>
      </w:r>
    </w:p>
    <w:p w14:paraId="6266614E" w14:textId="71FBE3B6" w:rsidR="00173E3F" w:rsidRPr="000B0FE5" w:rsidRDefault="007D0ABB" w:rsidP="007F6225">
      <w:pPr>
        <w:spacing w:after="12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r w:rsidRPr="000B0FE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Tout actionnaire répondant à l’un des critères précités doit compléter le présent questionnaire, qu’il détienne cette participation dans le prêteur seul ou de concert avec d’autres personnes, ou directement ou indirectement.  </w:t>
      </w:r>
    </w:p>
    <w:p w14:paraId="11C56FD8" w14:textId="2611103C" w:rsidR="0021420B" w:rsidRPr="000B0FE5" w:rsidRDefault="00D7501E" w:rsidP="0021420B">
      <w:pPr>
        <w:pStyle w:val="Heading1"/>
        <w:spacing w:before="360" w:after="240"/>
        <w:ind w:left="431" w:hanging="431"/>
        <w:rPr>
          <w:lang w:val="fr-FR"/>
        </w:rPr>
      </w:pPr>
      <w:r w:rsidRPr="000B0FE5">
        <w:rPr>
          <w:lang w:val="fr-FR"/>
        </w:rPr>
        <w:t xml:space="preserve">Vous êtes actionnaire en qualité de </w:t>
      </w:r>
      <w:r w:rsidR="0021420B" w:rsidRPr="000B0FE5">
        <w:rPr>
          <w:lang w:val="fr-FR"/>
        </w:rPr>
        <w:t>...</w:t>
      </w:r>
    </w:p>
    <w:tbl>
      <w:tblPr>
        <w:tblStyle w:val="TableGrid"/>
        <w:tblW w:w="0" w:type="auto"/>
        <w:tblLook w:val="04E0" w:firstRow="1" w:lastRow="1" w:firstColumn="1" w:lastColumn="0" w:noHBand="0" w:noVBand="1"/>
      </w:tblPr>
      <w:tblGrid>
        <w:gridCol w:w="3823"/>
        <w:gridCol w:w="992"/>
        <w:gridCol w:w="4247"/>
      </w:tblGrid>
      <w:tr w:rsidR="003204CD" w:rsidRPr="000B0FE5" w14:paraId="310B3DEA" w14:textId="77777777" w:rsidTr="004D4A16">
        <w:tc>
          <w:tcPr>
            <w:tcW w:w="3823" w:type="dxa"/>
          </w:tcPr>
          <w:p w14:paraId="5E607A39" w14:textId="30D8E39F" w:rsidR="003204CD" w:rsidRPr="000B0FE5" w:rsidRDefault="0096379F" w:rsidP="001B6CAC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54182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6BF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204CD" w:rsidRPr="000B0FE5">
              <w:rPr>
                <w:b/>
                <w:sz w:val="24"/>
                <w:szCs w:val="24"/>
              </w:rPr>
              <w:t xml:space="preserve"> perso</w:t>
            </w:r>
            <w:r w:rsidR="001A1503" w:rsidRPr="000B0FE5">
              <w:rPr>
                <w:b/>
                <w:sz w:val="24"/>
                <w:szCs w:val="24"/>
              </w:rPr>
              <w:t>nne physique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BBCC00" w:themeFill="accent3"/>
          </w:tcPr>
          <w:p w14:paraId="363DC4DC" w14:textId="77777777" w:rsidR="003204CD" w:rsidRPr="000B0FE5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7" w:type="dxa"/>
          </w:tcPr>
          <w:p w14:paraId="7AB5F1D4" w14:textId="05E2239A" w:rsidR="003204CD" w:rsidRPr="000B0FE5" w:rsidRDefault="0096379F" w:rsidP="001B6CAC">
            <w:pPr>
              <w:rPr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44303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3204CD" w:rsidRPr="000B0FE5">
              <w:rPr>
                <w:sz w:val="24"/>
                <w:szCs w:val="24"/>
              </w:rPr>
              <w:t xml:space="preserve"> </w:t>
            </w:r>
            <w:r w:rsidR="001A1503" w:rsidRPr="000B0FE5">
              <w:rPr>
                <w:b/>
                <w:sz w:val="24"/>
                <w:szCs w:val="24"/>
              </w:rPr>
              <w:t>personne morale</w:t>
            </w:r>
          </w:p>
        </w:tc>
      </w:tr>
      <w:tr w:rsidR="003204CD" w:rsidRPr="000B0FE5" w14:paraId="5762F96B" w14:textId="77777777" w:rsidTr="004D4A16">
        <w:tc>
          <w:tcPr>
            <w:tcW w:w="3823" w:type="dxa"/>
          </w:tcPr>
          <w:p w14:paraId="17530311" w14:textId="3E6EB832" w:rsidR="003204CD" w:rsidRPr="000B0FE5" w:rsidRDefault="003204CD" w:rsidP="001B6CAC">
            <w:pPr>
              <w:rPr>
                <w:sz w:val="24"/>
                <w:szCs w:val="24"/>
              </w:rPr>
            </w:pPr>
            <w:r w:rsidRPr="000B0FE5">
              <w:rPr>
                <w:sz w:val="24"/>
                <w:szCs w:val="24"/>
              </w:rPr>
              <w:t>N</w:t>
            </w:r>
            <w:r w:rsidR="001A1503" w:rsidRPr="000B0FE5">
              <w:rPr>
                <w:sz w:val="24"/>
                <w:szCs w:val="24"/>
              </w:rPr>
              <w:t>o</w:t>
            </w:r>
            <w:r w:rsidRPr="000B0FE5">
              <w:rPr>
                <w:sz w:val="24"/>
                <w:szCs w:val="24"/>
              </w:rPr>
              <w:t>m :</w:t>
            </w:r>
            <w:r w:rsidR="0032259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97166193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2259E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BCC00" w:themeFill="accent3"/>
          </w:tcPr>
          <w:p w14:paraId="66A95A79" w14:textId="77777777" w:rsidR="003204CD" w:rsidRPr="000B0FE5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7" w:type="dxa"/>
          </w:tcPr>
          <w:p w14:paraId="0A00AFBF" w14:textId="294653AF" w:rsidR="003204CD" w:rsidRPr="000B0FE5" w:rsidRDefault="001A1503" w:rsidP="001B6CAC">
            <w:pPr>
              <w:rPr>
                <w:sz w:val="24"/>
                <w:szCs w:val="24"/>
              </w:rPr>
            </w:pPr>
            <w:r w:rsidRPr="000B0FE5">
              <w:rPr>
                <w:sz w:val="24"/>
                <w:szCs w:val="24"/>
              </w:rPr>
              <w:t>Dénomination sociale</w:t>
            </w:r>
            <w:r w:rsidR="003204CD" w:rsidRPr="000B0FE5">
              <w:rPr>
                <w:sz w:val="24"/>
                <w:szCs w:val="24"/>
              </w:rPr>
              <w:t> :</w:t>
            </w:r>
            <w:r w:rsidR="0032259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759561685"/>
                <w:placeholder>
                  <w:docPart w:val="C0E83240DEF045149D168520A97F44BA"/>
                </w:placeholder>
                <w:showingPlcHdr/>
              </w:sdtPr>
              <w:sdtEndPr/>
              <w:sdtContent>
                <w:r w:rsidR="0032259E" w:rsidRPr="0032259E">
                  <w:rPr>
                    <w:rStyle w:val="PlaceholderText"/>
                    <w:lang w:val="fr-BE"/>
                  </w:rPr>
                  <w:t>Click or tap here to enter text.</w:t>
                </w:r>
              </w:sdtContent>
            </w:sdt>
          </w:p>
        </w:tc>
      </w:tr>
      <w:tr w:rsidR="003204CD" w:rsidRPr="000B0FE5" w14:paraId="66A9766E" w14:textId="77777777" w:rsidTr="004D4A16">
        <w:tc>
          <w:tcPr>
            <w:tcW w:w="3823" w:type="dxa"/>
          </w:tcPr>
          <w:p w14:paraId="0B075F35" w14:textId="31D7663F" w:rsidR="003204CD" w:rsidRPr="000B0FE5" w:rsidRDefault="001A1503" w:rsidP="001B6CAC">
            <w:pPr>
              <w:rPr>
                <w:sz w:val="24"/>
                <w:szCs w:val="24"/>
              </w:rPr>
            </w:pPr>
            <w:r w:rsidRPr="000B0FE5">
              <w:rPr>
                <w:sz w:val="24"/>
                <w:szCs w:val="24"/>
              </w:rPr>
              <w:t>Prénom</w:t>
            </w:r>
            <w:r w:rsidR="003204CD" w:rsidRPr="000B0FE5">
              <w:rPr>
                <w:sz w:val="24"/>
                <w:szCs w:val="24"/>
              </w:rPr>
              <w:t> :</w:t>
            </w:r>
            <w:r w:rsidR="0032259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562764793"/>
                <w:placeholder>
                  <w:docPart w:val="0B769880BD0C4D27BC9AEC1C043C33F1"/>
                </w:placeholder>
                <w:showingPlcHdr/>
              </w:sdtPr>
              <w:sdtEndPr/>
              <w:sdtContent>
                <w:r w:rsidR="0032259E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BCC00" w:themeFill="accent3"/>
          </w:tcPr>
          <w:p w14:paraId="34DC25DC" w14:textId="59B1C9EF" w:rsidR="003204CD" w:rsidRPr="000B0FE5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  <w:r w:rsidRPr="000B0FE5">
              <w:rPr>
                <w:b/>
                <w:bCs/>
                <w:sz w:val="24"/>
                <w:szCs w:val="24"/>
              </w:rPr>
              <w:t>O</w:t>
            </w:r>
            <w:r w:rsidR="001A1503" w:rsidRPr="000B0FE5">
              <w:rPr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4247" w:type="dxa"/>
          </w:tcPr>
          <w:p w14:paraId="7CA525D6" w14:textId="786CDCEC" w:rsidR="003204CD" w:rsidRPr="000B0FE5" w:rsidRDefault="001A1503" w:rsidP="001B6CAC">
            <w:pPr>
              <w:rPr>
                <w:sz w:val="24"/>
                <w:szCs w:val="24"/>
              </w:rPr>
            </w:pPr>
            <w:r w:rsidRPr="000B0FE5">
              <w:rPr>
                <w:sz w:val="24"/>
                <w:szCs w:val="24"/>
              </w:rPr>
              <w:t>Numéro d’entreprise</w:t>
            </w:r>
            <w:r w:rsidR="003F3B4B" w:rsidRPr="000B0FE5">
              <w:rPr>
                <w:rStyle w:val="FootnoteReference"/>
                <w:szCs w:val="24"/>
              </w:rPr>
              <w:footnoteReference w:id="2"/>
            </w:r>
            <w:r w:rsidR="003204CD" w:rsidRPr="000B0FE5">
              <w:rPr>
                <w:sz w:val="24"/>
                <w:szCs w:val="24"/>
              </w:rPr>
              <w:t> :</w:t>
            </w:r>
            <w:r w:rsidR="0032259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2108149700"/>
                <w:placeholder>
                  <w:docPart w:val="1C9B776229184D67A0998E602BCB768B"/>
                </w:placeholder>
                <w:showingPlcHdr/>
              </w:sdtPr>
              <w:sdtEndPr/>
              <w:sdtContent>
                <w:r w:rsidR="0032259E" w:rsidRPr="0032259E">
                  <w:rPr>
                    <w:rStyle w:val="PlaceholderText"/>
                    <w:lang w:val="fr-BE"/>
                  </w:rPr>
                  <w:t>Click or tap here to enter text.</w:t>
                </w:r>
              </w:sdtContent>
            </w:sdt>
          </w:p>
        </w:tc>
      </w:tr>
      <w:tr w:rsidR="003204CD" w:rsidRPr="000B0FE5" w14:paraId="58BB15A5" w14:textId="77777777" w:rsidTr="004D4A16">
        <w:tc>
          <w:tcPr>
            <w:tcW w:w="3823" w:type="dxa"/>
          </w:tcPr>
          <w:p w14:paraId="0E314530" w14:textId="205365A8" w:rsidR="003204CD" w:rsidRPr="000B0FE5" w:rsidRDefault="001A1503" w:rsidP="001B6CAC">
            <w:pPr>
              <w:rPr>
                <w:sz w:val="24"/>
                <w:szCs w:val="24"/>
              </w:rPr>
            </w:pPr>
            <w:r w:rsidRPr="000B0FE5">
              <w:rPr>
                <w:sz w:val="24"/>
                <w:szCs w:val="24"/>
              </w:rPr>
              <w:t>Numéro de registre national</w:t>
            </w:r>
            <w:r w:rsidR="003F3B4B" w:rsidRPr="000B0FE5">
              <w:rPr>
                <w:rStyle w:val="FootnoteReference"/>
                <w:szCs w:val="24"/>
              </w:rPr>
              <w:footnoteReference w:id="3"/>
            </w:r>
            <w:r w:rsidR="003204CD" w:rsidRPr="000B0FE5">
              <w:rPr>
                <w:sz w:val="24"/>
                <w:szCs w:val="24"/>
              </w:rPr>
              <w:t> :</w:t>
            </w:r>
            <w:r w:rsidR="0032259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065618258"/>
                <w:placeholder>
                  <w:docPart w:val="A984189B529A4A4AB772B75239C2799B"/>
                </w:placeholder>
                <w:showingPlcHdr/>
              </w:sdtPr>
              <w:sdtEndPr/>
              <w:sdtContent>
                <w:r w:rsidR="0032259E" w:rsidRPr="0032259E">
                  <w:rPr>
                    <w:rStyle w:val="PlaceholderText"/>
                    <w:lang w:val="fr-BE"/>
                  </w:rPr>
                  <w:t>Click or tap here to enter text.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BCC00" w:themeFill="accent3"/>
          </w:tcPr>
          <w:p w14:paraId="1337F325" w14:textId="77777777" w:rsidR="003204CD" w:rsidRPr="000B0FE5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7" w:type="dxa"/>
          </w:tcPr>
          <w:p w14:paraId="64778876" w14:textId="7D8F0318" w:rsidR="003204CD" w:rsidRPr="000B0FE5" w:rsidRDefault="001A1503" w:rsidP="001B6CAC">
            <w:pPr>
              <w:rPr>
                <w:sz w:val="24"/>
                <w:szCs w:val="24"/>
              </w:rPr>
            </w:pPr>
            <w:r w:rsidRPr="000B0FE5">
              <w:rPr>
                <w:sz w:val="24"/>
                <w:szCs w:val="24"/>
              </w:rPr>
              <w:t>Forme juridique</w:t>
            </w:r>
            <w:r w:rsidR="003204CD" w:rsidRPr="000B0FE5">
              <w:rPr>
                <w:sz w:val="24"/>
                <w:szCs w:val="24"/>
              </w:rPr>
              <w:t> :</w:t>
            </w:r>
            <w:r w:rsidR="0032259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2037883042"/>
                <w:placeholder>
                  <w:docPart w:val="C662D1DD8FF847A289A266326C5191B8"/>
                </w:placeholder>
                <w:showingPlcHdr/>
              </w:sdtPr>
              <w:sdtEndPr/>
              <w:sdtContent>
                <w:r w:rsidR="0032259E" w:rsidRPr="0032259E">
                  <w:rPr>
                    <w:rStyle w:val="PlaceholderText"/>
                    <w:lang w:val="fr-BE"/>
                  </w:rPr>
                  <w:t>Click or tap here to enter text.</w:t>
                </w:r>
              </w:sdtContent>
            </w:sdt>
          </w:p>
        </w:tc>
      </w:tr>
      <w:tr w:rsidR="003204CD" w:rsidRPr="000B0FE5" w14:paraId="74AA6662" w14:textId="77777777" w:rsidTr="004D4A16">
        <w:tc>
          <w:tcPr>
            <w:tcW w:w="3823" w:type="dxa"/>
          </w:tcPr>
          <w:p w14:paraId="1C3A41AC" w14:textId="5623ECED" w:rsidR="003204CD" w:rsidRPr="000B0FE5" w:rsidRDefault="003204CD" w:rsidP="001B6CAC">
            <w:pPr>
              <w:rPr>
                <w:sz w:val="24"/>
                <w:szCs w:val="24"/>
              </w:rPr>
            </w:pPr>
            <w:r w:rsidRPr="000B0FE5">
              <w:rPr>
                <w:sz w:val="24"/>
                <w:szCs w:val="24"/>
              </w:rPr>
              <w:t>T</w:t>
            </w:r>
            <w:r w:rsidR="001A1503" w:rsidRPr="000B0FE5">
              <w:rPr>
                <w:sz w:val="24"/>
                <w:szCs w:val="24"/>
              </w:rPr>
              <w:t>éléphone :</w:t>
            </w:r>
            <w:r w:rsidR="0032259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792598408"/>
                <w:placeholder>
                  <w:docPart w:val="74000D423F704C4096C5D341B58B3AE8"/>
                </w:placeholder>
                <w:showingPlcHdr/>
              </w:sdtPr>
              <w:sdtEndPr/>
              <w:sdtContent>
                <w:r w:rsidR="0032259E" w:rsidRPr="0032259E">
                  <w:rPr>
                    <w:rStyle w:val="PlaceholderText"/>
                    <w:lang w:val="fr-BE"/>
                  </w:rPr>
                  <w:t>Click or tap here to enter text.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BCC00" w:themeFill="accent3"/>
          </w:tcPr>
          <w:p w14:paraId="01F61817" w14:textId="77777777" w:rsidR="003204CD" w:rsidRPr="000B0FE5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7" w:type="dxa"/>
          </w:tcPr>
          <w:p w14:paraId="5906CB19" w14:textId="0931B966" w:rsidR="003204CD" w:rsidRPr="000B0FE5" w:rsidRDefault="003204CD" w:rsidP="001B6CAC">
            <w:pPr>
              <w:rPr>
                <w:sz w:val="24"/>
                <w:szCs w:val="24"/>
              </w:rPr>
            </w:pPr>
            <w:r w:rsidRPr="000B0FE5">
              <w:rPr>
                <w:sz w:val="24"/>
                <w:szCs w:val="24"/>
              </w:rPr>
              <w:t>T</w:t>
            </w:r>
            <w:r w:rsidR="001A1503" w:rsidRPr="000B0FE5">
              <w:rPr>
                <w:sz w:val="24"/>
                <w:szCs w:val="24"/>
              </w:rPr>
              <w:t>éléphone</w:t>
            </w:r>
            <w:r w:rsidRPr="000B0FE5">
              <w:rPr>
                <w:sz w:val="24"/>
                <w:szCs w:val="24"/>
              </w:rPr>
              <w:t> :</w:t>
            </w:r>
            <w:r w:rsidR="0032259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719584472"/>
                <w:placeholder>
                  <w:docPart w:val="B1512CF894EB4712A2476F3D1E794239"/>
                </w:placeholder>
                <w:showingPlcHdr/>
              </w:sdtPr>
              <w:sdtEndPr/>
              <w:sdtContent>
                <w:r w:rsidR="0032259E" w:rsidRPr="0032259E">
                  <w:rPr>
                    <w:rStyle w:val="PlaceholderText"/>
                    <w:lang w:val="fr-BE"/>
                  </w:rPr>
                  <w:t>Click or tap here to enter text.</w:t>
                </w:r>
              </w:sdtContent>
            </w:sdt>
          </w:p>
        </w:tc>
      </w:tr>
      <w:tr w:rsidR="003204CD" w:rsidRPr="000B0FE5" w14:paraId="4C996A9E" w14:textId="77777777" w:rsidTr="004D4A16">
        <w:tc>
          <w:tcPr>
            <w:tcW w:w="3823" w:type="dxa"/>
          </w:tcPr>
          <w:p w14:paraId="4826A873" w14:textId="4E6328CF" w:rsidR="003204CD" w:rsidRPr="000B0FE5" w:rsidRDefault="003204CD" w:rsidP="001B6CAC">
            <w:pPr>
              <w:rPr>
                <w:sz w:val="24"/>
                <w:szCs w:val="24"/>
              </w:rPr>
            </w:pPr>
            <w:proofErr w:type="gramStart"/>
            <w:r w:rsidRPr="000B0FE5">
              <w:rPr>
                <w:sz w:val="24"/>
                <w:szCs w:val="24"/>
              </w:rPr>
              <w:t>E-mail</w:t>
            </w:r>
            <w:proofErr w:type="gramEnd"/>
            <w:r w:rsidRPr="000B0FE5">
              <w:rPr>
                <w:sz w:val="24"/>
                <w:szCs w:val="24"/>
              </w:rPr>
              <w:t> :</w:t>
            </w:r>
            <w:r w:rsidR="0032259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2135826553"/>
                <w:placeholder>
                  <w:docPart w:val="4714821298064965895FABC2008535E8"/>
                </w:placeholder>
                <w:showingPlcHdr/>
              </w:sdtPr>
              <w:sdtEndPr/>
              <w:sdtContent>
                <w:r w:rsidR="0032259E" w:rsidRPr="0032259E">
                  <w:rPr>
                    <w:rStyle w:val="PlaceholderText"/>
                    <w:lang w:val="fr-BE"/>
                  </w:rPr>
                  <w:t>Click or tap here to enter text.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BCC00" w:themeFill="accent3"/>
          </w:tcPr>
          <w:p w14:paraId="0E191E85" w14:textId="77777777" w:rsidR="003204CD" w:rsidRPr="000B0FE5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7" w:type="dxa"/>
          </w:tcPr>
          <w:p w14:paraId="74B48684" w14:textId="22BC0BD2" w:rsidR="003204CD" w:rsidRPr="000B0FE5" w:rsidRDefault="003204CD" w:rsidP="001B6CAC">
            <w:pPr>
              <w:rPr>
                <w:sz w:val="24"/>
                <w:szCs w:val="24"/>
              </w:rPr>
            </w:pPr>
            <w:proofErr w:type="gramStart"/>
            <w:r w:rsidRPr="000B0FE5">
              <w:rPr>
                <w:sz w:val="24"/>
                <w:szCs w:val="24"/>
              </w:rPr>
              <w:t>E-mail</w:t>
            </w:r>
            <w:proofErr w:type="gramEnd"/>
            <w:r w:rsidRPr="000B0FE5">
              <w:rPr>
                <w:sz w:val="24"/>
                <w:szCs w:val="24"/>
              </w:rPr>
              <w:t> :</w:t>
            </w:r>
            <w:r w:rsidR="0032259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408916804"/>
                <w:placeholder>
                  <w:docPart w:val="B79A0F51D5914F2483FB94F00B8B9F4A"/>
                </w:placeholder>
                <w:showingPlcHdr/>
              </w:sdtPr>
              <w:sdtEndPr/>
              <w:sdtContent>
                <w:r w:rsidR="0032259E" w:rsidRPr="0032259E">
                  <w:rPr>
                    <w:rStyle w:val="PlaceholderText"/>
                    <w:lang w:val="fr-BE"/>
                  </w:rPr>
                  <w:t>Click or tap here to enter text.</w:t>
                </w:r>
              </w:sdtContent>
            </w:sdt>
          </w:p>
        </w:tc>
      </w:tr>
    </w:tbl>
    <w:p w14:paraId="5C01D6B3" w14:textId="625C5B3F" w:rsidR="0021420B" w:rsidRPr="000B0FE5" w:rsidRDefault="003D4338" w:rsidP="004D4A16">
      <w:pPr>
        <w:pStyle w:val="Heading1"/>
        <w:pageBreakBefore/>
        <w:spacing w:before="360" w:after="240"/>
        <w:ind w:left="431" w:hanging="431"/>
        <w:rPr>
          <w:lang w:val="fr-FR"/>
        </w:rPr>
      </w:pPr>
      <w:r w:rsidRPr="000B0FE5">
        <w:rPr>
          <w:lang w:val="fr-FR"/>
        </w:rPr>
        <w:lastRenderedPageBreak/>
        <w:t>Votre participation s’élève à</w:t>
      </w:r>
      <w:r w:rsidR="0021420B" w:rsidRPr="000B0FE5">
        <w:rPr>
          <w:lang w:val="fr-FR"/>
        </w:rPr>
        <w:t xml:space="preserve"> 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21420B" w:rsidRPr="00E1105D" w14:paraId="2D9AEC8D" w14:textId="77777777" w:rsidTr="008A6E54">
        <w:tc>
          <w:tcPr>
            <w:tcW w:w="3114" w:type="dxa"/>
          </w:tcPr>
          <w:p w14:paraId="4D9683F8" w14:textId="4C6BDFD0" w:rsidR="0021420B" w:rsidRPr="000B0FE5" w:rsidRDefault="00A9282B" w:rsidP="008A6E54">
            <w:pPr>
              <w:rPr>
                <w:sz w:val="24"/>
                <w:szCs w:val="24"/>
                <w:lang w:eastAsia="fr-BE"/>
              </w:rPr>
            </w:pPr>
            <w:r>
              <w:rPr>
                <w:sz w:val="24"/>
                <w:szCs w:val="24"/>
                <w:lang w:eastAsia="fr-BE"/>
              </w:rPr>
              <w:t>P</w:t>
            </w:r>
            <w:r w:rsidR="003D4338" w:rsidRPr="000B0FE5">
              <w:rPr>
                <w:sz w:val="24"/>
                <w:szCs w:val="24"/>
                <w:lang w:eastAsia="fr-BE"/>
              </w:rPr>
              <w:t>art du capital</w:t>
            </w:r>
            <w:r w:rsidR="0021420B" w:rsidRPr="000B0FE5">
              <w:rPr>
                <w:sz w:val="24"/>
                <w:szCs w:val="24"/>
                <w:lang w:eastAsia="fr-BE"/>
              </w:rPr>
              <w:t xml:space="preserve"> (%)</w:t>
            </w:r>
          </w:p>
        </w:tc>
        <w:tc>
          <w:tcPr>
            <w:tcW w:w="5948" w:type="dxa"/>
          </w:tcPr>
          <w:p w14:paraId="22518D00" w14:textId="75377C12" w:rsidR="0021420B" w:rsidRPr="0032259E" w:rsidRDefault="0096379F" w:rsidP="008A6E54">
            <w:pPr>
              <w:rPr>
                <w:lang w:val="nl-BE" w:eastAsia="fr-BE"/>
              </w:rPr>
            </w:pPr>
            <w:sdt>
              <w:sdtPr>
                <w:rPr>
                  <w:sz w:val="24"/>
                  <w:szCs w:val="24"/>
                </w:rPr>
                <w:id w:val="259344127"/>
                <w:placeholder>
                  <w:docPart w:val="1CE84C0D5B2346249FB89FB8851C8BCE"/>
                </w:placeholder>
                <w:showingPlcHdr/>
              </w:sdtPr>
              <w:sdtEndPr/>
              <w:sdtContent>
                <w:r w:rsidR="0032259E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21420B" w:rsidRPr="00E1105D" w14:paraId="66CD7A2F" w14:textId="77777777" w:rsidTr="008A6E54">
        <w:tc>
          <w:tcPr>
            <w:tcW w:w="3114" w:type="dxa"/>
          </w:tcPr>
          <w:p w14:paraId="2B71B5DD" w14:textId="74EE4A91" w:rsidR="0021420B" w:rsidRPr="000B0FE5" w:rsidRDefault="003D4338" w:rsidP="008A6E54">
            <w:pPr>
              <w:rPr>
                <w:sz w:val="24"/>
                <w:szCs w:val="24"/>
                <w:lang w:eastAsia="fr-BE"/>
              </w:rPr>
            </w:pPr>
            <w:r w:rsidRPr="000B0FE5">
              <w:rPr>
                <w:sz w:val="24"/>
                <w:szCs w:val="24"/>
                <w:lang w:eastAsia="fr-BE"/>
              </w:rPr>
              <w:t>Droits de vote</w:t>
            </w:r>
            <w:r w:rsidR="0021420B" w:rsidRPr="000B0FE5">
              <w:rPr>
                <w:sz w:val="24"/>
                <w:szCs w:val="24"/>
                <w:lang w:eastAsia="fr-BE"/>
              </w:rPr>
              <w:t xml:space="preserve"> (%)</w:t>
            </w:r>
          </w:p>
        </w:tc>
        <w:tc>
          <w:tcPr>
            <w:tcW w:w="5948" w:type="dxa"/>
          </w:tcPr>
          <w:p w14:paraId="445AB48E" w14:textId="7DDA6D95" w:rsidR="0021420B" w:rsidRPr="0032259E" w:rsidRDefault="0096379F" w:rsidP="008A6E54">
            <w:pPr>
              <w:rPr>
                <w:lang w:val="nl-BE" w:eastAsia="fr-BE"/>
              </w:rPr>
            </w:pPr>
            <w:sdt>
              <w:sdtPr>
                <w:rPr>
                  <w:sz w:val="24"/>
                  <w:szCs w:val="24"/>
                </w:rPr>
                <w:id w:val="-166866797"/>
                <w:placeholder>
                  <w:docPart w:val="DC2621EAE4E14517AB926F744F670B08"/>
                </w:placeholder>
                <w:showingPlcHdr/>
              </w:sdtPr>
              <w:sdtEndPr/>
              <w:sdtContent>
                <w:r w:rsidR="0032259E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21420B" w:rsidRPr="0032259E" w14:paraId="0E8E0064" w14:textId="77777777" w:rsidTr="008A6E54">
        <w:tc>
          <w:tcPr>
            <w:tcW w:w="3114" w:type="dxa"/>
          </w:tcPr>
          <w:p w14:paraId="73D54BAA" w14:textId="4F391663" w:rsidR="0021420B" w:rsidRPr="000B0FE5" w:rsidRDefault="003D4338" w:rsidP="005B1726">
            <w:pPr>
              <w:rPr>
                <w:sz w:val="24"/>
                <w:szCs w:val="24"/>
                <w:lang w:eastAsia="fr-BE"/>
              </w:rPr>
            </w:pPr>
            <w:r w:rsidRPr="000B0FE5">
              <w:rPr>
                <w:sz w:val="24"/>
                <w:szCs w:val="24"/>
                <w:lang w:eastAsia="fr-BE"/>
              </w:rPr>
              <w:t>Actionnaire depuis le / à partir du</w:t>
            </w:r>
          </w:p>
        </w:tc>
        <w:sdt>
          <w:sdtPr>
            <w:rPr>
              <w:lang w:val="nl-BE" w:eastAsia="fr-BE"/>
            </w:rPr>
            <w:id w:val="-1727523406"/>
            <w:placeholder>
              <w:docPart w:val="DefaultPlaceholder_-1854013437"/>
            </w:placeholder>
            <w:showingPlcHdr/>
            <w:date>
              <w:dateFormat w:val="dd/MM/yyyy"/>
              <w:lid w:val="en-BE"/>
              <w:storeMappedDataAs w:val="dateTime"/>
              <w:calendar w:val="gregorian"/>
            </w:date>
          </w:sdtPr>
          <w:sdtEndPr/>
          <w:sdtContent>
            <w:tc>
              <w:tcPr>
                <w:tcW w:w="5948" w:type="dxa"/>
              </w:tcPr>
              <w:p w14:paraId="58C4BCDB" w14:textId="5A6452E4" w:rsidR="0021420B" w:rsidRPr="0032259E" w:rsidRDefault="0032259E" w:rsidP="008A6E54">
                <w:pPr>
                  <w:rPr>
                    <w:lang w:val="fr-BE" w:eastAsia="fr-BE"/>
                  </w:rPr>
                </w:pPr>
                <w:r w:rsidRPr="0032259E">
                  <w:rPr>
                    <w:rStyle w:val="PlaceholderText"/>
                    <w:lang w:val="fr-BE"/>
                  </w:rPr>
                  <w:t>Click or tap to enter a date.</w:t>
                </w:r>
              </w:p>
            </w:tc>
          </w:sdtContent>
        </w:sdt>
      </w:tr>
      <w:tr w:rsidR="0021420B" w:rsidRPr="00E1105D" w14:paraId="45125900" w14:textId="77777777" w:rsidTr="008A6E54">
        <w:trPr>
          <w:trHeight w:val="1242"/>
        </w:trPr>
        <w:tc>
          <w:tcPr>
            <w:tcW w:w="3114" w:type="dxa"/>
          </w:tcPr>
          <w:p w14:paraId="78B1C634" w14:textId="5230909E" w:rsidR="0021420B" w:rsidRPr="000B0FE5" w:rsidRDefault="003D4338" w:rsidP="00683D73">
            <w:pPr>
              <w:rPr>
                <w:sz w:val="24"/>
                <w:szCs w:val="24"/>
                <w:lang w:eastAsia="fr-BE"/>
              </w:rPr>
            </w:pPr>
            <w:r w:rsidRPr="000B0FE5">
              <w:rPr>
                <w:sz w:val="24"/>
                <w:szCs w:val="24"/>
                <w:lang w:eastAsia="fr-BE"/>
              </w:rPr>
              <w:t>Veuillez fournir des précisions si la participation est détenue indirectement.</w:t>
            </w:r>
          </w:p>
        </w:tc>
        <w:tc>
          <w:tcPr>
            <w:tcW w:w="5948" w:type="dxa"/>
          </w:tcPr>
          <w:p w14:paraId="570DBCD7" w14:textId="72E4B92F" w:rsidR="0021420B" w:rsidRPr="0032259E" w:rsidRDefault="0096379F" w:rsidP="008A6E54">
            <w:pPr>
              <w:rPr>
                <w:lang w:val="nl-BE" w:eastAsia="fr-BE"/>
              </w:rPr>
            </w:pPr>
            <w:sdt>
              <w:sdtPr>
                <w:rPr>
                  <w:sz w:val="24"/>
                  <w:szCs w:val="24"/>
                </w:rPr>
                <w:id w:val="-1280331045"/>
                <w:placeholder>
                  <w:docPart w:val="B6639E200C63423889202AA83D43B112"/>
                </w:placeholder>
                <w:showingPlcHdr/>
              </w:sdtPr>
              <w:sdtEndPr/>
              <w:sdtContent>
                <w:r w:rsidR="0032259E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683D73" w:rsidRPr="00E1105D" w14:paraId="75B77404" w14:textId="77777777" w:rsidTr="008A6E54">
        <w:trPr>
          <w:trHeight w:val="1242"/>
        </w:trPr>
        <w:tc>
          <w:tcPr>
            <w:tcW w:w="3114" w:type="dxa"/>
          </w:tcPr>
          <w:p w14:paraId="6BED271E" w14:textId="79B11056" w:rsidR="00683D73" w:rsidRPr="000B0FE5" w:rsidRDefault="003D4338" w:rsidP="00683D73">
            <w:pPr>
              <w:rPr>
                <w:sz w:val="24"/>
                <w:szCs w:val="24"/>
                <w:lang w:eastAsia="fr-BE"/>
              </w:rPr>
            </w:pPr>
            <w:r w:rsidRPr="000B0FE5">
              <w:rPr>
                <w:sz w:val="24"/>
                <w:szCs w:val="24"/>
                <w:lang w:eastAsia="fr-BE"/>
              </w:rPr>
              <w:t>Veuillez fournir des précisions si la participation est détenue de concert avec d’autres personnes</w:t>
            </w:r>
          </w:p>
        </w:tc>
        <w:tc>
          <w:tcPr>
            <w:tcW w:w="5948" w:type="dxa"/>
          </w:tcPr>
          <w:p w14:paraId="0402AD1A" w14:textId="4D2A99AE" w:rsidR="00683D73" w:rsidRPr="0032259E" w:rsidRDefault="0096379F" w:rsidP="008A6E54">
            <w:pPr>
              <w:rPr>
                <w:lang w:val="nl-BE" w:eastAsia="fr-BE"/>
              </w:rPr>
            </w:pPr>
            <w:sdt>
              <w:sdtPr>
                <w:rPr>
                  <w:sz w:val="24"/>
                  <w:szCs w:val="24"/>
                </w:rPr>
                <w:id w:val="818621649"/>
                <w:placeholder>
                  <w:docPart w:val="785030277B234C54BE61978FFC475E97"/>
                </w:placeholder>
                <w:showingPlcHdr/>
              </w:sdtPr>
              <w:sdtEndPr/>
              <w:sdtContent>
                <w:r w:rsidR="0032259E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</w:tbl>
    <w:p w14:paraId="19EAB8CA" w14:textId="4F79D0AD" w:rsidR="0021420B" w:rsidRPr="000B0FE5" w:rsidRDefault="00DB2FB7" w:rsidP="0021420B">
      <w:pPr>
        <w:spacing w:before="240" w:after="240"/>
        <w:jc w:val="both"/>
        <w:rPr>
          <w:sz w:val="24"/>
          <w:szCs w:val="24"/>
          <w:lang w:eastAsia="fr-BE"/>
        </w:rPr>
      </w:pPr>
      <w:r w:rsidRPr="000B0FE5">
        <w:rPr>
          <w:sz w:val="24"/>
          <w:szCs w:val="24"/>
          <w:lang w:eastAsia="fr-BE"/>
        </w:rPr>
        <w:t>À compléter uniquement si vous envisagez d’augmenter votre participation dans le prêteur</w:t>
      </w:r>
      <w:r w:rsidR="009A4057" w:rsidRPr="000B0FE5">
        <w:rPr>
          <w:sz w:val="24"/>
          <w:szCs w:val="24"/>
          <w:lang w:eastAsia="fr-BE"/>
        </w:rPr>
        <w:t xml:space="preserve"> </w:t>
      </w:r>
      <w:r w:rsidRPr="000B0FE5">
        <w:rPr>
          <w:sz w:val="24"/>
          <w:szCs w:val="24"/>
          <w:lang w:eastAsia="fr-BE"/>
        </w:rPr>
        <w:t xml:space="preserve">de </w:t>
      </w:r>
      <w:r w:rsidR="00D32E12" w:rsidRPr="000B0FE5">
        <w:rPr>
          <w:sz w:val="24"/>
          <w:szCs w:val="24"/>
          <w:lang w:eastAsia="fr-BE"/>
        </w:rPr>
        <w:t>manière à atteindre ou dépasser un seuil de</w:t>
      </w:r>
      <w:r w:rsidRPr="000B0FE5">
        <w:rPr>
          <w:sz w:val="24"/>
          <w:szCs w:val="24"/>
          <w:lang w:eastAsia="fr-BE"/>
        </w:rPr>
        <w:t xml:space="preserve"> 20 %, 30 % ou 50 %, ou </w:t>
      </w:r>
      <w:r w:rsidR="00D32E12" w:rsidRPr="000B0FE5">
        <w:rPr>
          <w:sz w:val="24"/>
          <w:szCs w:val="24"/>
          <w:lang w:eastAsia="fr-BE"/>
        </w:rPr>
        <w:t xml:space="preserve">à acquérir </w:t>
      </w:r>
      <w:r w:rsidRPr="000B0FE5">
        <w:rPr>
          <w:sz w:val="24"/>
          <w:szCs w:val="24"/>
          <w:lang w:eastAsia="fr-BE"/>
        </w:rPr>
        <w:t>le contrôle d’un prêteur déjà agréé</w:t>
      </w:r>
      <w:r w:rsidR="00D32E12" w:rsidRPr="000B0FE5">
        <w:rPr>
          <w:sz w:val="24"/>
          <w:szCs w:val="24"/>
          <w:lang w:eastAsia="fr-BE"/>
        </w:rPr>
        <w:t xml:space="preserve"> </w:t>
      </w:r>
      <w:r w:rsidR="0021420B" w:rsidRPr="000B0FE5">
        <w:rPr>
          <w:sz w:val="24"/>
          <w:szCs w:val="24"/>
          <w:lang w:eastAsia="fr-BE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21420B" w:rsidRPr="00E1105D" w14:paraId="7392A67B" w14:textId="77777777" w:rsidTr="008A6E54">
        <w:tc>
          <w:tcPr>
            <w:tcW w:w="3114" w:type="dxa"/>
          </w:tcPr>
          <w:p w14:paraId="5CBFD042" w14:textId="08F7186F" w:rsidR="0021420B" w:rsidRPr="000B0FE5" w:rsidRDefault="00DB2FB7" w:rsidP="008A6E54">
            <w:pPr>
              <w:rPr>
                <w:sz w:val="24"/>
                <w:szCs w:val="24"/>
                <w:lang w:eastAsia="fr-BE"/>
              </w:rPr>
            </w:pPr>
            <w:r w:rsidRPr="000B0FE5">
              <w:rPr>
                <w:sz w:val="24"/>
                <w:szCs w:val="24"/>
                <w:lang w:eastAsia="fr-BE"/>
              </w:rPr>
              <w:t>Quote-part du capital</w:t>
            </w:r>
            <w:r w:rsidR="0021420B" w:rsidRPr="000B0FE5">
              <w:rPr>
                <w:sz w:val="24"/>
                <w:szCs w:val="24"/>
                <w:lang w:eastAsia="fr-BE"/>
              </w:rPr>
              <w:t xml:space="preserve"> (%)</w:t>
            </w:r>
            <w:r w:rsidRPr="000B0FE5">
              <w:rPr>
                <w:sz w:val="24"/>
                <w:szCs w:val="24"/>
                <w:lang w:eastAsia="fr-BE"/>
              </w:rPr>
              <w:t xml:space="preserve"> avant la modification</w:t>
            </w:r>
          </w:p>
        </w:tc>
        <w:tc>
          <w:tcPr>
            <w:tcW w:w="5948" w:type="dxa"/>
          </w:tcPr>
          <w:p w14:paraId="45A55AA1" w14:textId="29D2C1DD" w:rsidR="0021420B" w:rsidRPr="0032259E" w:rsidRDefault="0096379F" w:rsidP="008A6E54">
            <w:pPr>
              <w:rPr>
                <w:sz w:val="24"/>
                <w:szCs w:val="24"/>
                <w:lang w:val="nl-BE" w:eastAsia="fr-BE"/>
              </w:rPr>
            </w:pPr>
            <w:sdt>
              <w:sdtPr>
                <w:rPr>
                  <w:sz w:val="24"/>
                  <w:szCs w:val="24"/>
                </w:rPr>
                <w:id w:val="1427074100"/>
                <w:placeholder>
                  <w:docPart w:val="F6CCAD4AE7C24C1C953E9C19A0B56442"/>
                </w:placeholder>
                <w:showingPlcHdr/>
              </w:sdtPr>
              <w:sdtEndPr/>
              <w:sdtContent>
                <w:r w:rsidR="0032259E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21420B" w:rsidRPr="00E1105D" w14:paraId="26A7C96D" w14:textId="77777777" w:rsidTr="008A6E54">
        <w:tc>
          <w:tcPr>
            <w:tcW w:w="3114" w:type="dxa"/>
          </w:tcPr>
          <w:p w14:paraId="5C09AE46" w14:textId="1CAB5859" w:rsidR="0021420B" w:rsidRPr="000B0FE5" w:rsidRDefault="00DB2FB7" w:rsidP="008A6E54">
            <w:pPr>
              <w:rPr>
                <w:sz w:val="24"/>
                <w:szCs w:val="24"/>
                <w:lang w:eastAsia="fr-BE"/>
              </w:rPr>
            </w:pPr>
            <w:r w:rsidRPr="000B0FE5">
              <w:rPr>
                <w:sz w:val="24"/>
                <w:szCs w:val="24"/>
                <w:lang w:eastAsia="fr-BE"/>
              </w:rPr>
              <w:t>Droits de vote</w:t>
            </w:r>
            <w:r w:rsidR="0021420B" w:rsidRPr="000B0FE5">
              <w:rPr>
                <w:sz w:val="24"/>
                <w:szCs w:val="24"/>
                <w:lang w:eastAsia="fr-BE"/>
              </w:rPr>
              <w:t xml:space="preserve"> (%) </w:t>
            </w:r>
            <w:r w:rsidRPr="000B0FE5">
              <w:rPr>
                <w:sz w:val="24"/>
                <w:szCs w:val="24"/>
                <w:lang w:eastAsia="fr-BE"/>
              </w:rPr>
              <w:t>avant la modification</w:t>
            </w:r>
          </w:p>
        </w:tc>
        <w:tc>
          <w:tcPr>
            <w:tcW w:w="5948" w:type="dxa"/>
          </w:tcPr>
          <w:p w14:paraId="7A6F9B5A" w14:textId="34CB6295" w:rsidR="0021420B" w:rsidRPr="0032259E" w:rsidRDefault="0096379F" w:rsidP="008A6E54">
            <w:pPr>
              <w:rPr>
                <w:sz w:val="24"/>
                <w:szCs w:val="24"/>
                <w:lang w:val="nl-BE" w:eastAsia="fr-BE"/>
              </w:rPr>
            </w:pPr>
            <w:sdt>
              <w:sdtPr>
                <w:rPr>
                  <w:sz w:val="24"/>
                  <w:szCs w:val="24"/>
                </w:rPr>
                <w:id w:val="2058272850"/>
                <w:placeholder>
                  <w:docPart w:val="3A953BEB2A944BA18ACC3F081A80504D"/>
                </w:placeholder>
                <w:showingPlcHdr/>
              </w:sdtPr>
              <w:sdtEndPr/>
              <w:sdtContent>
                <w:r w:rsidR="0032259E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</w:tbl>
    <w:p w14:paraId="0DE72CA6" w14:textId="7E50E941" w:rsidR="0021420B" w:rsidRPr="000B0FE5" w:rsidRDefault="003D3B26" w:rsidP="0021420B">
      <w:pPr>
        <w:pStyle w:val="Heading1"/>
        <w:spacing w:before="360" w:after="240"/>
        <w:ind w:left="431" w:hanging="431"/>
        <w:rPr>
          <w:lang w:val="fr-FR"/>
        </w:rPr>
      </w:pPr>
      <w:r w:rsidRPr="000B0FE5">
        <w:rPr>
          <w:lang w:val="fr-FR"/>
        </w:rPr>
        <w:t xml:space="preserve">Vous présentez les qualités </w:t>
      </w:r>
      <w:r w:rsidR="0028581F">
        <w:rPr>
          <w:lang w:val="fr-FR"/>
        </w:rPr>
        <w:t>nécessaires</w:t>
      </w:r>
      <w:r w:rsidR="0028581F" w:rsidRPr="000B0FE5">
        <w:rPr>
          <w:lang w:val="fr-FR"/>
        </w:rPr>
        <w:t xml:space="preserve"> </w:t>
      </w:r>
      <w:r w:rsidRPr="000B0FE5">
        <w:rPr>
          <w:lang w:val="fr-FR"/>
        </w:rPr>
        <w:t>pour garantir une gestion saine et prudente de la société</w:t>
      </w:r>
    </w:p>
    <w:p w14:paraId="78A88BCE" w14:textId="468B2AA4" w:rsidR="0021420B" w:rsidRPr="000B0FE5" w:rsidRDefault="0086257F" w:rsidP="007D7227">
      <w:pPr>
        <w:jc w:val="both"/>
        <w:rPr>
          <w:rFonts w:cs="Calibri"/>
          <w:sz w:val="24"/>
          <w:szCs w:val="24"/>
          <w:lang w:eastAsia="fr-BE"/>
        </w:rPr>
      </w:pPr>
      <w:r w:rsidRPr="000B0FE5">
        <w:rPr>
          <w:rFonts w:cs="Calibri"/>
          <w:sz w:val="24"/>
          <w:szCs w:val="24"/>
          <w:lang w:eastAsia="fr-BE"/>
        </w:rPr>
        <w:t>Vous trouverez ci-dessous une série d’affirmations dont nous souhaitons savoir si elles s’appliquent à vous</w:t>
      </w:r>
      <w:r w:rsidR="0021420B" w:rsidRPr="000B0FE5">
        <w:rPr>
          <w:rFonts w:cs="Calibri"/>
          <w:sz w:val="24"/>
          <w:szCs w:val="24"/>
          <w:lang w:eastAsia="fr-BE"/>
        </w:rPr>
        <w:t>.</w:t>
      </w:r>
    </w:p>
    <w:p w14:paraId="7508642E" w14:textId="3BF46034" w:rsidR="0021420B" w:rsidRPr="000B0FE5" w:rsidRDefault="0086257F" w:rsidP="007D7227">
      <w:pPr>
        <w:jc w:val="both"/>
        <w:rPr>
          <w:rFonts w:cs="Calibri"/>
          <w:sz w:val="24"/>
          <w:szCs w:val="24"/>
          <w:lang w:eastAsia="fr-BE"/>
        </w:rPr>
      </w:pPr>
      <w:r w:rsidRPr="000B0FE5">
        <w:rPr>
          <w:rFonts w:cs="Calibri"/>
          <w:sz w:val="24"/>
          <w:szCs w:val="24"/>
          <w:lang w:eastAsia="fr-BE"/>
        </w:rPr>
        <w:t>Si l’affirmation est totalement vraie en ce qui vous concerne, confirmez que tel est le cas. Vous pouvez, si vous le désirez, donner des explications supplémentaires</w:t>
      </w:r>
      <w:r w:rsidR="00F85CB6">
        <w:rPr>
          <w:rFonts w:cs="Calibri"/>
          <w:sz w:val="24"/>
          <w:szCs w:val="24"/>
          <w:lang w:eastAsia="fr-BE"/>
        </w:rPr>
        <w:t xml:space="preserve">, </w:t>
      </w:r>
      <w:r w:rsidR="00F85CB6">
        <w:rPr>
          <w:rFonts w:cs="Calibri"/>
          <w:sz w:val="24"/>
          <w:szCs w:val="24"/>
          <w:lang w:val="fr-BE" w:eastAsia="fr-BE"/>
        </w:rPr>
        <w:t>mais ce n’est pas obligatoire.</w:t>
      </w:r>
      <w:r w:rsidR="0021420B" w:rsidRPr="000B0FE5">
        <w:rPr>
          <w:rFonts w:cs="Calibri"/>
          <w:sz w:val="24"/>
          <w:szCs w:val="24"/>
          <w:lang w:eastAsia="fr-BE"/>
        </w:rPr>
        <w:t xml:space="preserve"> </w:t>
      </w:r>
    </w:p>
    <w:p w14:paraId="5DF82CC6" w14:textId="431653D9" w:rsidR="0021420B" w:rsidRPr="000B0FE5" w:rsidRDefault="0086257F" w:rsidP="007D7227">
      <w:pPr>
        <w:jc w:val="both"/>
        <w:rPr>
          <w:rFonts w:cs="Calibri"/>
          <w:sz w:val="24"/>
          <w:szCs w:val="24"/>
          <w:lang w:eastAsia="fr-BE"/>
        </w:rPr>
      </w:pPr>
      <w:r w:rsidRPr="000B0FE5">
        <w:rPr>
          <w:rFonts w:cs="Calibri"/>
          <w:sz w:val="24"/>
          <w:szCs w:val="24"/>
          <w:lang w:eastAsia="fr-BE"/>
        </w:rPr>
        <w:t>Si l’affirmation n’est pas (tout à fait) vraie en ce qui vous concerne, il vous est demandé de fournir des explications supplémentaires. De même, si vous n’êtes pas sûr que l’affirmation s’applique pleinement à vous, veuillez fournir des explications supplémentaires et décrire la situation</w:t>
      </w:r>
      <w:r w:rsidR="0021420B" w:rsidRPr="000B0FE5">
        <w:rPr>
          <w:rFonts w:cs="Calibri"/>
          <w:sz w:val="24"/>
          <w:szCs w:val="24"/>
          <w:lang w:eastAsia="fr-BE"/>
        </w:rPr>
        <w:t>.</w:t>
      </w:r>
      <w:r w:rsidR="0021420B" w:rsidRPr="000B0FE5">
        <w:rPr>
          <w:sz w:val="24"/>
          <w:szCs w:val="24"/>
        </w:rPr>
        <w:t xml:space="preserve"> </w:t>
      </w:r>
    </w:p>
    <w:p w14:paraId="14DA8FB5" w14:textId="7E9B5586" w:rsidR="0021420B" w:rsidRPr="000B0FE5" w:rsidRDefault="005E62B9" w:rsidP="007D7227">
      <w:pPr>
        <w:pStyle w:val="Heading2"/>
        <w:pageBreakBefore/>
      </w:pPr>
      <w:r w:rsidRPr="000B0FE5">
        <w:lastRenderedPageBreak/>
        <w:t>Les affirmations suivantes sont-elles vraies</w:t>
      </w:r>
      <w:r w:rsidR="0021420B" w:rsidRPr="000B0FE5">
        <w:t>?</w:t>
      </w:r>
    </w:p>
    <w:p w14:paraId="1FC7DC30" w14:textId="3D8E6BF3" w:rsidR="0021420B" w:rsidRPr="000B0FE5" w:rsidRDefault="005E62B9" w:rsidP="007D7227">
      <w:pPr>
        <w:spacing w:before="120" w:after="240" w:line="240" w:lineRule="auto"/>
        <w:jc w:val="both"/>
        <w:rPr>
          <w:rFonts w:cs="Calibri"/>
          <w:sz w:val="24"/>
          <w:szCs w:val="24"/>
        </w:rPr>
      </w:pPr>
      <w:r w:rsidRPr="000B0FE5">
        <w:rPr>
          <w:rFonts w:cs="Calibri"/>
          <w:sz w:val="24"/>
          <w:szCs w:val="24"/>
        </w:rPr>
        <w:t xml:space="preserve">Pour chacune des affirmations suivantes, votre réponse doit s’appliquer à la fois </w:t>
      </w:r>
      <w:r w:rsidRPr="000B0FE5">
        <w:rPr>
          <w:rFonts w:cs="Calibri"/>
          <w:b/>
          <w:bCs/>
          <w:sz w:val="24"/>
          <w:szCs w:val="24"/>
        </w:rPr>
        <w:t>à vous-même en tant qu’actionnaire personne physique et à la société (actionnaire personne morale) que vous dirigez ou contrôlez, ou que vous avez dirigée ou contrôlée par le passé</w:t>
      </w:r>
      <w:r w:rsidR="0021420B" w:rsidRPr="000B0FE5">
        <w:rPr>
          <w:rFonts w:cs="Calibri"/>
          <w:b/>
          <w:sz w:val="24"/>
          <w:szCs w:val="24"/>
        </w:rPr>
        <w:t>.</w:t>
      </w:r>
    </w:p>
    <w:p w14:paraId="5156D136" w14:textId="173A8B0F" w:rsidR="0021420B" w:rsidRPr="000B0FE5" w:rsidRDefault="005E62B9" w:rsidP="0021420B">
      <w:pPr>
        <w:spacing w:before="120" w:after="240" w:line="240" w:lineRule="auto"/>
        <w:ind w:right="567"/>
        <w:jc w:val="both"/>
        <w:rPr>
          <w:rFonts w:cs="Calibri"/>
          <w:sz w:val="24"/>
          <w:szCs w:val="24"/>
          <w:lang w:eastAsia="fr-BE"/>
        </w:rPr>
      </w:pPr>
      <w:r w:rsidRPr="000B0FE5">
        <w:rPr>
          <w:rFonts w:cs="Calibri"/>
          <w:sz w:val="24"/>
          <w:szCs w:val="24"/>
          <w:lang w:eastAsia="fr-BE"/>
        </w:rPr>
        <w:t xml:space="preserve">Les affirmations ont trait aux </w:t>
      </w:r>
      <w:r w:rsidRPr="000B0FE5">
        <w:rPr>
          <w:rFonts w:cs="Calibri"/>
          <w:b/>
          <w:bCs/>
          <w:sz w:val="24"/>
          <w:szCs w:val="24"/>
          <w:lang w:eastAsia="fr-BE"/>
        </w:rPr>
        <w:t>faits tant en Belgique qu’à l’étranger</w:t>
      </w:r>
      <w:r w:rsidR="0021420B" w:rsidRPr="000B0FE5">
        <w:rPr>
          <w:rFonts w:cs="Calibri"/>
          <w:sz w:val="24"/>
          <w:szCs w:val="24"/>
          <w:lang w:eastAsia="fr-BE"/>
        </w:rPr>
        <w:t xml:space="preserve">. </w:t>
      </w:r>
    </w:p>
    <w:tbl>
      <w:tblPr>
        <w:tblStyle w:val="GridTable1Light-Accent2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95"/>
        <w:gridCol w:w="5169"/>
        <w:gridCol w:w="2998"/>
      </w:tblGrid>
      <w:tr w:rsidR="0021420B" w:rsidRPr="000B0FE5" w14:paraId="13066137" w14:textId="77777777" w:rsidTr="004D4A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tcBorders>
              <w:bottom w:val="none" w:sz="0" w:space="0" w:color="auto"/>
            </w:tcBorders>
            <w:shd w:val="clear" w:color="auto" w:fill="BBCC00" w:themeFill="accent3"/>
          </w:tcPr>
          <w:p w14:paraId="0AA4F22A" w14:textId="3051AD7C" w:rsidR="0021420B" w:rsidRPr="000B0FE5" w:rsidRDefault="0021420B" w:rsidP="007D7227">
            <w:pPr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N</w:t>
            </w:r>
            <w:r w:rsidR="005E62B9" w:rsidRPr="000B0FE5">
              <w:rPr>
                <w:sz w:val="24"/>
                <w:lang w:eastAsia="fr-BE"/>
              </w:rPr>
              <w:t>°</w:t>
            </w:r>
          </w:p>
        </w:tc>
        <w:tc>
          <w:tcPr>
            <w:tcW w:w="2852" w:type="pct"/>
            <w:tcBorders>
              <w:bottom w:val="none" w:sz="0" w:space="0" w:color="auto"/>
            </w:tcBorders>
            <w:shd w:val="clear" w:color="auto" w:fill="BBCC00" w:themeFill="accent3"/>
          </w:tcPr>
          <w:p w14:paraId="74EAFE29" w14:textId="093120BD" w:rsidR="0021420B" w:rsidRPr="000B0FE5" w:rsidRDefault="005E62B9" w:rsidP="008A6E54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Affirmation</w:t>
            </w:r>
          </w:p>
        </w:tc>
        <w:tc>
          <w:tcPr>
            <w:tcW w:w="1654" w:type="pct"/>
            <w:tcBorders>
              <w:bottom w:val="none" w:sz="0" w:space="0" w:color="auto"/>
            </w:tcBorders>
            <w:shd w:val="clear" w:color="auto" w:fill="BBCC00" w:themeFill="accent3"/>
          </w:tcPr>
          <w:p w14:paraId="762560FB" w14:textId="3301C70B" w:rsidR="0021420B" w:rsidRPr="000B0FE5" w:rsidRDefault="005E62B9" w:rsidP="008A6E54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Pouvez-vous confirmer que cette affirmation est vraie </w:t>
            </w:r>
            <w:r w:rsidR="0021420B" w:rsidRPr="000B0FE5">
              <w:rPr>
                <w:sz w:val="24"/>
                <w:lang w:eastAsia="fr-BE"/>
              </w:rPr>
              <w:t>?</w:t>
            </w:r>
          </w:p>
        </w:tc>
      </w:tr>
      <w:tr w:rsidR="0021420B" w:rsidRPr="000B0FE5" w14:paraId="14F36F97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BBCC00" w:themeFill="accent3"/>
          </w:tcPr>
          <w:p w14:paraId="76CC4156" w14:textId="1479CA49" w:rsidR="0021420B" w:rsidRPr="000B0FE5" w:rsidRDefault="0000768A" w:rsidP="007D7227">
            <w:pPr>
              <w:rPr>
                <w:b w:val="0"/>
                <w:bCs w:val="0"/>
                <w:sz w:val="24"/>
                <w:lang w:eastAsia="fr-BE"/>
              </w:rPr>
            </w:pPr>
            <w:r w:rsidRPr="000B0FE5">
              <w:rPr>
                <w:rFonts w:cstheme="minorHAnsi"/>
                <w:sz w:val="24"/>
                <w:lang w:eastAsia="fr-BE"/>
              </w:rPr>
              <w:t>É</w:t>
            </w:r>
            <w:r w:rsidRPr="000B0FE5">
              <w:rPr>
                <w:sz w:val="24"/>
                <w:lang w:eastAsia="fr-BE"/>
              </w:rPr>
              <w:t>valuation par d’autres autorités</w:t>
            </w:r>
          </w:p>
        </w:tc>
      </w:tr>
      <w:tr w:rsidR="0021420B" w:rsidRPr="000B0FE5" w14:paraId="5E496026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5A0CA455" w14:textId="77777777" w:rsidR="0021420B" w:rsidRPr="000B0FE5" w:rsidRDefault="0021420B" w:rsidP="007D7227">
            <w:pPr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5.1.1</w:t>
            </w:r>
          </w:p>
        </w:tc>
        <w:tc>
          <w:tcPr>
            <w:tcW w:w="2852" w:type="pct"/>
          </w:tcPr>
          <w:p w14:paraId="32093EBA" w14:textId="264CBFF1" w:rsidR="0021420B" w:rsidRPr="000B0FE5" w:rsidRDefault="0000768A" w:rsidP="00212898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Aucun pouvoir public, autorité ou instance de contrôle du secteur financier autre que la FSMA n’a déjà évalué mes qualités en tant qu’actionnaire ou</w:t>
            </w:r>
            <w:r w:rsidR="00F85CB6">
              <w:rPr>
                <w:sz w:val="24"/>
                <w:lang w:eastAsia="fr-BE"/>
              </w:rPr>
              <w:t xml:space="preserve"> en tant</w:t>
            </w:r>
            <w:r w:rsidRPr="000B0FE5">
              <w:rPr>
                <w:sz w:val="24"/>
                <w:lang w:eastAsia="fr-BE"/>
              </w:rPr>
              <w:t xml:space="preserve"> que dirigeant d’un établissement financier</w:t>
            </w:r>
            <w:r w:rsidR="0021420B" w:rsidRPr="000B0FE5">
              <w:rPr>
                <w:sz w:val="24"/>
                <w:lang w:eastAsia="fr-BE"/>
              </w:rPr>
              <w:t xml:space="preserve">. </w:t>
            </w:r>
          </w:p>
        </w:tc>
        <w:tc>
          <w:tcPr>
            <w:tcW w:w="1654" w:type="pct"/>
          </w:tcPr>
          <w:p w14:paraId="27B823FD" w14:textId="67E570BF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54374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 xml:space="preserve">. </w:t>
            </w:r>
          </w:p>
        </w:tc>
      </w:tr>
      <w:tr w:rsidR="0021420B" w:rsidRPr="000B0FE5" w14:paraId="31AA1D75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3FFA7755" w14:textId="77777777" w:rsidR="0021420B" w:rsidRPr="000B0FE5" w:rsidRDefault="0021420B" w:rsidP="007D7227">
            <w:pPr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5.1.2</w:t>
            </w:r>
          </w:p>
        </w:tc>
        <w:tc>
          <w:tcPr>
            <w:tcW w:w="2852" w:type="pct"/>
          </w:tcPr>
          <w:p w14:paraId="06C0D671" w14:textId="7FF1360A" w:rsidR="0021420B" w:rsidRPr="000B0FE5" w:rsidRDefault="0000768A" w:rsidP="00212898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rFonts w:cstheme="minorHAnsi"/>
                <w:sz w:val="24"/>
                <w:lang w:eastAsia="fr-BE"/>
              </w:rPr>
              <w:t>À</w:t>
            </w:r>
            <w:r w:rsidRPr="000B0FE5">
              <w:rPr>
                <w:sz w:val="24"/>
                <w:lang w:eastAsia="fr-BE"/>
              </w:rPr>
              <w:t xml:space="preserve"> ma connaissance, aucun pouvoir public, autorité ou instance de contrôle du secteur financier autre que la FSMA ne procède actuellement à une évaluation de mes qualités en tant qu’actionnaire ou </w:t>
            </w:r>
            <w:r w:rsidR="00F85CB6">
              <w:rPr>
                <w:sz w:val="24"/>
                <w:lang w:val="fr-BE" w:eastAsia="fr-BE"/>
              </w:rPr>
              <w:t xml:space="preserve">en tant </w:t>
            </w:r>
            <w:r w:rsidRPr="000B0FE5">
              <w:rPr>
                <w:sz w:val="24"/>
                <w:lang w:eastAsia="fr-BE"/>
              </w:rPr>
              <w:t>que dirigeant d’un établissement financier</w:t>
            </w:r>
            <w:r w:rsidR="0021420B" w:rsidRPr="000B0FE5">
              <w:rPr>
                <w:sz w:val="24"/>
                <w:lang w:eastAsia="fr-BE"/>
              </w:rPr>
              <w:t xml:space="preserve">. </w:t>
            </w:r>
          </w:p>
        </w:tc>
        <w:tc>
          <w:tcPr>
            <w:tcW w:w="1654" w:type="pct"/>
          </w:tcPr>
          <w:p w14:paraId="2EEF695F" w14:textId="29C9D3B7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sdt>
              <w:sdtPr>
                <w:rPr>
                  <w:rFonts w:ascii="Segoe UI Symbol" w:hAnsi="Segoe UI Symbol" w:cs="Segoe UI Symbol"/>
                  <w:sz w:val="24"/>
                  <w:lang w:eastAsia="fr-BE"/>
                </w:rPr>
                <w:id w:val="-138185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  <w:lang w:eastAsia="fr-BE"/>
                  </w:rPr>
                  <w:t>☐</w:t>
                </w:r>
              </w:sdtContent>
            </w:sdt>
            <w:r w:rsidR="0021420B" w:rsidRPr="000B0FE5">
              <w:rPr>
                <w:sz w:val="24"/>
                <w:lang w:eastAsia="fr-BE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 xml:space="preserve">. </w:t>
            </w:r>
          </w:p>
        </w:tc>
      </w:tr>
      <w:tr w:rsidR="0021420B" w:rsidRPr="000B0FE5" w14:paraId="2CB58E2A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BBCC00" w:themeFill="accent3"/>
          </w:tcPr>
          <w:p w14:paraId="6638D0F7" w14:textId="24AEE3A3" w:rsidR="0021420B" w:rsidRPr="000B0FE5" w:rsidRDefault="0021420B" w:rsidP="00CC5345">
            <w:pPr>
              <w:keepNext/>
              <w:rPr>
                <w:b w:val="0"/>
                <w:bCs w:val="0"/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lastRenderedPageBreak/>
              <w:t>Proc</w:t>
            </w:r>
            <w:r w:rsidR="0000768A" w:rsidRPr="000B0FE5">
              <w:rPr>
                <w:sz w:val="24"/>
                <w:lang w:eastAsia="fr-BE"/>
              </w:rPr>
              <w:t>é</w:t>
            </w:r>
            <w:r w:rsidRPr="000B0FE5">
              <w:rPr>
                <w:sz w:val="24"/>
                <w:lang w:eastAsia="fr-BE"/>
              </w:rPr>
              <w:t>dures</w:t>
            </w:r>
          </w:p>
        </w:tc>
      </w:tr>
      <w:tr w:rsidR="0021420B" w:rsidRPr="000B0FE5" w14:paraId="0E167669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4C1BB374" w14:textId="77777777" w:rsidR="0021420B" w:rsidRPr="000B0FE5" w:rsidRDefault="0021420B" w:rsidP="008A6E54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 xml:space="preserve">5.1.3 </w:t>
            </w:r>
          </w:p>
        </w:tc>
        <w:tc>
          <w:tcPr>
            <w:tcW w:w="2852" w:type="pct"/>
          </w:tcPr>
          <w:p w14:paraId="5DC04CF2" w14:textId="2F091A74" w:rsidR="0021420B" w:rsidRPr="000B0FE5" w:rsidRDefault="0035653E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Je n’ai jamais été condamné pénalement ni bénéficié d’une suspension du prononcé.</w:t>
            </w:r>
          </w:p>
        </w:tc>
        <w:tc>
          <w:tcPr>
            <w:tcW w:w="1654" w:type="pct"/>
          </w:tcPr>
          <w:p w14:paraId="3554B7A8" w14:textId="76A633D3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83481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</w:tr>
      <w:tr w:rsidR="0021420B" w:rsidRPr="000B0FE5" w14:paraId="4C34574D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0EC94D79" w14:textId="77777777" w:rsidR="0021420B" w:rsidRPr="000B0FE5" w:rsidRDefault="0021420B" w:rsidP="008A6E54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 xml:space="preserve">5.1.4 </w:t>
            </w:r>
          </w:p>
        </w:tc>
        <w:tc>
          <w:tcPr>
            <w:tcW w:w="2852" w:type="pct"/>
          </w:tcPr>
          <w:p w14:paraId="5BADDEB1" w14:textId="16EDE544" w:rsidR="0021420B" w:rsidRPr="000B0FE5" w:rsidRDefault="0035653E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À ma connaissance, aucune enquête pénale n’est en cours à mon encontre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  <w:tc>
          <w:tcPr>
            <w:tcW w:w="1654" w:type="pct"/>
          </w:tcPr>
          <w:p w14:paraId="38450DEF" w14:textId="1DD540D2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567405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</w:tr>
      <w:tr w:rsidR="0021420B" w:rsidRPr="000B0FE5" w14:paraId="5FC842AD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0F05F7C6" w14:textId="77777777" w:rsidR="0021420B" w:rsidRPr="000B0FE5" w:rsidRDefault="0021420B" w:rsidP="008A6E54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5.1.5</w:t>
            </w:r>
          </w:p>
        </w:tc>
        <w:tc>
          <w:tcPr>
            <w:tcW w:w="2852" w:type="pct"/>
          </w:tcPr>
          <w:p w14:paraId="72FF0F63" w14:textId="2927515A" w:rsidR="0021420B" w:rsidRPr="000B0FE5" w:rsidRDefault="0035653E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Je n’ai jamais été impliqué dans des procédures civiles ou administratives pertinentes (y compris toute procédure de faillite ou d’insolvabilité et toute procédure similaire</w:t>
            </w:r>
            <w:r w:rsidR="009424C4">
              <w:rPr>
                <w:sz w:val="24"/>
                <w:lang w:eastAsia="fr-BE"/>
              </w:rPr>
              <w:t>)</w:t>
            </w:r>
            <w:r w:rsidRPr="000B0FE5">
              <w:rPr>
                <w:sz w:val="24"/>
                <w:lang w:eastAsia="fr-BE"/>
              </w:rPr>
              <w:t xml:space="preserve"> ni fait l’objet d’une décision découlant de telles procédures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  <w:tc>
          <w:tcPr>
            <w:tcW w:w="1654" w:type="pct"/>
          </w:tcPr>
          <w:p w14:paraId="3DFE4C77" w14:textId="70378291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132933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 xml:space="preserve">. </w:t>
            </w:r>
          </w:p>
        </w:tc>
      </w:tr>
      <w:tr w:rsidR="00EE2D7C" w:rsidRPr="000B0FE5" w14:paraId="2940D726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465DF968" w14:textId="3FE1EABA" w:rsidR="00EE2D7C" w:rsidRPr="000B0FE5" w:rsidRDefault="00EE2D7C" w:rsidP="00EE2D7C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5.1.6</w:t>
            </w:r>
          </w:p>
        </w:tc>
        <w:tc>
          <w:tcPr>
            <w:tcW w:w="2852" w:type="pct"/>
          </w:tcPr>
          <w:p w14:paraId="1E35DABB" w14:textId="291B839C" w:rsidR="00EE2D7C" w:rsidRPr="000B0FE5" w:rsidRDefault="0035653E" w:rsidP="00EE2D7C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Je n’ai jamais été partie à un accord amiable relatif à une possible infraction à la législation financière ou fiscale, ou relatif à une possible infraction pénale.</w:t>
            </w:r>
          </w:p>
        </w:tc>
        <w:tc>
          <w:tcPr>
            <w:tcW w:w="1654" w:type="pct"/>
          </w:tcPr>
          <w:p w14:paraId="13150A82" w14:textId="0D8A92B2" w:rsidR="00EE2D7C" w:rsidRPr="000B0FE5" w:rsidRDefault="0096379F" w:rsidP="00EE2D7C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81719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EE2D7C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EE2D7C" w:rsidRPr="000B0FE5">
              <w:rPr>
                <w:sz w:val="24"/>
                <w:lang w:eastAsia="fr-BE"/>
              </w:rPr>
              <w:t>.</w:t>
            </w:r>
          </w:p>
        </w:tc>
      </w:tr>
      <w:tr w:rsidR="0021420B" w:rsidRPr="000B0FE5" w14:paraId="1DEF9D11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20B2D1B3" w14:textId="76B67287" w:rsidR="0021420B" w:rsidRPr="000B0FE5" w:rsidRDefault="0021420B" w:rsidP="008A6E54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</w:t>
            </w:r>
            <w:r w:rsidR="00EE2D7C" w:rsidRPr="000B0FE5">
              <w:rPr>
                <w:sz w:val="24"/>
                <w:lang w:eastAsia="fr-BE"/>
              </w:rPr>
              <w:t>7</w:t>
            </w:r>
          </w:p>
        </w:tc>
        <w:tc>
          <w:tcPr>
            <w:tcW w:w="2852" w:type="pct"/>
          </w:tcPr>
          <w:p w14:paraId="07237442" w14:textId="274C8B3E" w:rsidR="0021420B" w:rsidRPr="000B0FE5" w:rsidRDefault="0035653E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Je n’ai jamais été impliqué dans une procédure disciplinaire ni fait l’objet d’une décision disciplinaire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  <w:tc>
          <w:tcPr>
            <w:tcW w:w="1654" w:type="pct"/>
          </w:tcPr>
          <w:p w14:paraId="762FAC3D" w14:textId="4097508B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74098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 xml:space="preserve">. </w:t>
            </w:r>
          </w:p>
        </w:tc>
      </w:tr>
      <w:tr w:rsidR="0021420B" w:rsidRPr="000B0FE5" w14:paraId="4C42F197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0C69673A" w14:textId="5054A7B8" w:rsidR="0021420B" w:rsidRPr="000B0FE5" w:rsidRDefault="0021420B" w:rsidP="008A6E54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</w:t>
            </w:r>
            <w:r w:rsidR="00EE2D7C" w:rsidRPr="000B0FE5">
              <w:rPr>
                <w:sz w:val="24"/>
                <w:lang w:eastAsia="fr-BE"/>
              </w:rPr>
              <w:t>8</w:t>
            </w:r>
          </w:p>
        </w:tc>
        <w:tc>
          <w:tcPr>
            <w:tcW w:w="2852" w:type="pct"/>
          </w:tcPr>
          <w:p w14:paraId="42A9CB93" w14:textId="1F94AD8C" w:rsidR="0021420B" w:rsidRPr="000B0FE5" w:rsidRDefault="0035653E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 xml:space="preserve">Je n’ai jamais été impliqué dans des enquêtes, mesures (coercitives) ou sanctions menées ou imposées par un pouvoir public, une autorité ou </w:t>
            </w:r>
            <w:r w:rsidR="00DE0B85">
              <w:rPr>
                <w:sz w:val="24"/>
                <w:lang w:eastAsia="fr-BE"/>
              </w:rPr>
              <w:t>un superviseur</w:t>
            </w:r>
            <w:r w:rsidRPr="000B0FE5">
              <w:rPr>
                <w:sz w:val="24"/>
                <w:lang w:eastAsia="fr-BE"/>
              </w:rPr>
              <w:t>, ni fait l’objet de telles enquêtes, mesures ou sanctions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  <w:tc>
          <w:tcPr>
            <w:tcW w:w="1654" w:type="pct"/>
          </w:tcPr>
          <w:p w14:paraId="06F3A664" w14:textId="552061F2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65148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 xml:space="preserve">. </w:t>
            </w:r>
          </w:p>
        </w:tc>
      </w:tr>
      <w:tr w:rsidR="0021420B" w:rsidRPr="000B0FE5" w14:paraId="0F7A44BC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3F3B0E97" w14:textId="5AB30F4A" w:rsidR="0021420B" w:rsidRPr="000B0FE5" w:rsidRDefault="0021420B" w:rsidP="008A6E54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</w:t>
            </w:r>
            <w:r w:rsidR="00EE2D7C" w:rsidRPr="000B0FE5">
              <w:rPr>
                <w:sz w:val="24"/>
                <w:lang w:eastAsia="fr-BE"/>
              </w:rPr>
              <w:t>9</w:t>
            </w:r>
          </w:p>
        </w:tc>
        <w:tc>
          <w:tcPr>
            <w:tcW w:w="2852" w:type="pct"/>
          </w:tcPr>
          <w:p w14:paraId="57AB7D70" w14:textId="78AB68A6" w:rsidR="0021420B" w:rsidRPr="000B0FE5" w:rsidRDefault="001B11B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Je n’ai jamais été impliqué dans une quelconque autre procédure (concernant de possibles infractions à la législation fiscale ou financière par exemple) ni fait l’objet d’une telle procédure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  <w:tc>
          <w:tcPr>
            <w:tcW w:w="1654" w:type="pct"/>
          </w:tcPr>
          <w:p w14:paraId="68F80F92" w14:textId="22C5075B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197672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confirme.</w:t>
            </w:r>
          </w:p>
        </w:tc>
      </w:tr>
      <w:tr w:rsidR="0021420B" w:rsidRPr="000B0FE5" w14:paraId="15C9E1F0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60AB9AF7" w14:textId="225E74BC" w:rsidR="0021420B" w:rsidRPr="000B0FE5" w:rsidRDefault="0021420B" w:rsidP="008A6E54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</w:t>
            </w:r>
            <w:r w:rsidR="00EE2D7C" w:rsidRPr="000B0FE5">
              <w:rPr>
                <w:sz w:val="24"/>
                <w:lang w:eastAsia="fr-BE"/>
              </w:rPr>
              <w:t>10</w:t>
            </w:r>
          </w:p>
        </w:tc>
        <w:tc>
          <w:tcPr>
            <w:tcW w:w="2852" w:type="pct"/>
          </w:tcPr>
          <w:p w14:paraId="3264D830" w14:textId="33EDC5D3" w:rsidR="0021420B" w:rsidRPr="000B0FE5" w:rsidRDefault="001B11B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rFonts w:cstheme="minorHAnsi"/>
                <w:sz w:val="24"/>
                <w:lang w:eastAsia="fr-BE"/>
              </w:rPr>
              <w:t>À</w:t>
            </w:r>
            <w:r w:rsidRPr="000B0FE5">
              <w:rPr>
                <w:sz w:val="24"/>
                <w:lang w:eastAsia="fr-BE"/>
              </w:rPr>
              <w:t xml:space="preserve"> ma connaissance, aucune enquête pouvant déboucher sur une décision ou une situation visée aux points 5.1.5 à 5.1.9 inclus n’est en cours à mon encontre.</w:t>
            </w:r>
          </w:p>
        </w:tc>
        <w:tc>
          <w:tcPr>
            <w:tcW w:w="1654" w:type="pct"/>
          </w:tcPr>
          <w:p w14:paraId="61C676D6" w14:textId="57A12B47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015454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</w:tr>
      <w:tr w:rsidR="0021420B" w:rsidRPr="000B0FE5" w14:paraId="7983FF01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7CED60C4" w14:textId="4E07534F" w:rsidR="0021420B" w:rsidRPr="000B0FE5" w:rsidRDefault="0021420B" w:rsidP="00EE2D7C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5.1.1</w:t>
            </w:r>
            <w:r w:rsidR="00EE2D7C" w:rsidRPr="000B0FE5">
              <w:rPr>
                <w:sz w:val="24"/>
                <w:lang w:eastAsia="fr-BE"/>
              </w:rPr>
              <w:t>1</w:t>
            </w:r>
          </w:p>
        </w:tc>
        <w:tc>
          <w:tcPr>
            <w:tcW w:w="2852" w:type="pct"/>
          </w:tcPr>
          <w:p w14:paraId="39A64254" w14:textId="5CE88F10" w:rsidR="0021420B" w:rsidRPr="000B0FE5" w:rsidRDefault="001B11BB" w:rsidP="00166BC2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rFonts w:cstheme="minorHAnsi"/>
                <w:sz w:val="24"/>
                <w:lang w:eastAsia="fr-BE"/>
              </w:rPr>
              <w:t>À</w:t>
            </w:r>
            <w:r w:rsidRPr="000B0FE5">
              <w:rPr>
                <w:sz w:val="24"/>
                <w:lang w:eastAsia="fr-BE"/>
              </w:rPr>
              <w:t xml:space="preserve"> ma connaissance, aucun fait ne peut m’être reproché par un pouvoir public, une autorité ou </w:t>
            </w:r>
            <w:r w:rsidR="00DE0B85">
              <w:rPr>
                <w:sz w:val="24"/>
                <w:lang w:eastAsia="fr-BE"/>
              </w:rPr>
              <w:t>un superviseur</w:t>
            </w:r>
            <w:r w:rsidRPr="000B0FE5">
              <w:rPr>
                <w:sz w:val="24"/>
                <w:lang w:eastAsia="fr-BE"/>
              </w:rPr>
              <w:t xml:space="preserve"> du secteur financier.</w:t>
            </w:r>
          </w:p>
        </w:tc>
        <w:tc>
          <w:tcPr>
            <w:tcW w:w="1654" w:type="pct"/>
          </w:tcPr>
          <w:p w14:paraId="3A4B658F" w14:textId="5DD99D04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102152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</w:tr>
      <w:tr w:rsidR="0021420B" w:rsidRPr="000B0FE5" w14:paraId="7EAA5A79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BBCC00" w:themeFill="accent3"/>
          </w:tcPr>
          <w:p w14:paraId="57DAC452" w14:textId="1BC9F443" w:rsidR="0021420B" w:rsidRPr="000B0FE5" w:rsidRDefault="001B11BB" w:rsidP="00CC5345">
            <w:pPr>
              <w:keepNext/>
              <w:rPr>
                <w:b w:val="0"/>
                <w:bCs w:val="0"/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lastRenderedPageBreak/>
              <w:t>Refus, révocations ou licenciements</w:t>
            </w:r>
          </w:p>
        </w:tc>
      </w:tr>
      <w:tr w:rsidR="0021420B" w:rsidRPr="000B0FE5" w14:paraId="6B27984F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685DC83E" w14:textId="0A13D43F" w:rsidR="0021420B" w:rsidRPr="000B0FE5" w:rsidRDefault="0021420B" w:rsidP="00EE2D7C">
            <w:pPr>
              <w:keepNext/>
              <w:jc w:val="both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5.1.1</w:t>
            </w:r>
            <w:r w:rsidR="00EE2D7C" w:rsidRPr="000B0FE5">
              <w:rPr>
                <w:sz w:val="24"/>
                <w:lang w:eastAsia="fr-BE"/>
              </w:rPr>
              <w:t>2</w:t>
            </w:r>
          </w:p>
        </w:tc>
        <w:tc>
          <w:tcPr>
            <w:tcW w:w="2852" w:type="pct"/>
          </w:tcPr>
          <w:p w14:paraId="70D7EF20" w14:textId="330DA6D9" w:rsidR="0021420B" w:rsidRPr="000B0FE5" w:rsidRDefault="001064F3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 xml:space="preserve">Aucune instance publique ou </w:t>
            </w:r>
            <w:r w:rsidR="00DE0B85">
              <w:rPr>
                <w:sz w:val="24"/>
                <w:lang w:eastAsia="fr-BE"/>
              </w:rPr>
              <w:t xml:space="preserve">réglementaire </w:t>
            </w:r>
            <w:r w:rsidRPr="000B0FE5">
              <w:rPr>
                <w:sz w:val="24"/>
                <w:lang w:eastAsia="fr-BE"/>
              </w:rPr>
              <w:t>ne m’a jamais refusé un enregistrement, un agrément, une inscription ou une autorisation nécessaire à l’exercice d’activités professionnelles</w:t>
            </w:r>
            <w:r w:rsidR="0021420B" w:rsidRPr="000B0FE5">
              <w:rPr>
                <w:sz w:val="24"/>
                <w:lang w:eastAsia="fr-BE"/>
              </w:rPr>
              <w:t xml:space="preserve">. </w:t>
            </w:r>
          </w:p>
        </w:tc>
        <w:tc>
          <w:tcPr>
            <w:tcW w:w="1654" w:type="pct"/>
          </w:tcPr>
          <w:p w14:paraId="26FDA174" w14:textId="419C8E73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56919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</w:tr>
      <w:tr w:rsidR="0021420B" w:rsidRPr="000B0FE5" w14:paraId="4EAD5784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690AFF3D" w14:textId="35C2207F" w:rsidR="0021420B" w:rsidRPr="000B0FE5" w:rsidRDefault="0021420B" w:rsidP="008A6E54">
            <w:pPr>
              <w:keepNext/>
              <w:jc w:val="both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5.1.1</w:t>
            </w:r>
            <w:r w:rsidR="00EE2D7C" w:rsidRPr="000B0FE5">
              <w:rPr>
                <w:sz w:val="24"/>
                <w:lang w:eastAsia="fr-BE"/>
              </w:rPr>
              <w:t>3</w:t>
            </w:r>
          </w:p>
        </w:tc>
        <w:tc>
          <w:tcPr>
            <w:tcW w:w="2852" w:type="pct"/>
          </w:tcPr>
          <w:p w14:paraId="65EEC0C4" w14:textId="0D7F697F" w:rsidR="0021420B" w:rsidRPr="000B0FE5" w:rsidRDefault="001064F3" w:rsidP="003142F7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 xml:space="preserve">Aucune instance publique ou </w:t>
            </w:r>
            <w:r w:rsidR="00DE0B85">
              <w:rPr>
                <w:sz w:val="24"/>
                <w:lang w:eastAsia="fr-BE"/>
              </w:rPr>
              <w:t>réglementaire</w:t>
            </w:r>
            <w:r w:rsidRPr="000B0FE5">
              <w:rPr>
                <w:sz w:val="24"/>
                <w:lang w:eastAsia="fr-BE"/>
              </w:rPr>
              <w:t xml:space="preserve"> n’a jamais</w:t>
            </w:r>
            <w:r w:rsidRPr="000B0FE5">
              <w:rPr>
                <w:b/>
                <w:bCs/>
                <w:sz w:val="24"/>
                <w:lang w:eastAsia="fr-BE"/>
              </w:rPr>
              <w:t> </w:t>
            </w:r>
            <w:r w:rsidRPr="000B0FE5">
              <w:rPr>
                <w:sz w:val="24"/>
                <w:lang w:eastAsia="fr-BE"/>
              </w:rPr>
              <w:t>suspendu, révoqué, radié, résilié ou retiré un enregistrement, un agrément, une inscription ou une autorisation nécessaire à l’exercice d’activités professionnelles dont je disposais</w:t>
            </w:r>
            <w:r w:rsidR="0021420B" w:rsidRPr="000B0FE5">
              <w:rPr>
                <w:sz w:val="24"/>
                <w:lang w:eastAsia="fr-BE"/>
              </w:rPr>
              <w:t xml:space="preserve">. </w:t>
            </w:r>
          </w:p>
        </w:tc>
        <w:tc>
          <w:tcPr>
            <w:tcW w:w="1654" w:type="pct"/>
          </w:tcPr>
          <w:p w14:paraId="136617D7" w14:textId="703C59B9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616129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</w:tr>
      <w:tr w:rsidR="006702B1" w:rsidRPr="000B0FE5" w14:paraId="6E909E8B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28A07326" w14:textId="2D15F1C5" w:rsidR="006702B1" w:rsidRPr="000B0FE5" w:rsidRDefault="006702B1" w:rsidP="006702B1">
            <w:pPr>
              <w:keepNext/>
              <w:jc w:val="both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5.1.14</w:t>
            </w:r>
          </w:p>
        </w:tc>
        <w:tc>
          <w:tcPr>
            <w:tcW w:w="2852" w:type="pct"/>
          </w:tcPr>
          <w:p w14:paraId="2E6E49A7" w14:textId="576AC439" w:rsidR="006702B1" w:rsidRPr="000B0FE5" w:rsidRDefault="001064F3" w:rsidP="006702B1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Je n’ai jamais dû retirer une candidature à une fonction réglementée dans le secteur financier ni quitter prématurément une telle fonction</w:t>
            </w:r>
            <w:r w:rsidR="006702B1" w:rsidRPr="000B0FE5">
              <w:rPr>
                <w:sz w:val="24"/>
                <w:lang w:eastAsia="fr-BE"/>
              </w:rPr>
              <w:t>.</w:t>
            </w:r>
          </w:p>
        </w:tc>
        <w:tc>
          <w:tcPr>
            <w:tcW w:w="1654" w:type="pct"/>
          </w:tcPr>
          <w:p w14:paraId="580C6522" w14:textId="4367E934" w:rsidR="006702B1" w:rsidRPr="000B0FE5" w:rsidRDefault="0096379F" w:rsidP="006702B1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177104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6702B1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6702B1" w:rsidRPr="000B0FE5">
              <w:rPr>
                <w:sz w:val="24"/>
                <w:lang w:eastAsia="fr-BE"/>
              </w:rPr>
              <w:t>.</w:t>
            </w:r>
          </w:p>
        </w:tc>
      </w:tr>
      <w:tr w:rsidR="0021420B" w:rsidRPr="000B0FE5" w14:paraId="0251E2AF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6B033692" w14:textId="73657709" w:rsidR="0021420B" w:rsidRPr="000B0FE5" w:rsidRDefault="0021420B" w:rsidP="008A6E54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5.1.1</w:t>
            </w:r>
            <w:r w:rsidR="006702B1" w:rsidRPr="000B0FE5">
              <w:rPr>
                <w:sz w:val="24"/>
                <w:lang w:eastAsia="fr-BE"/>
              </w:rPr>
              <w:t>5</w:t>
            </w:r>
          </w:p>
        </w:tc>
        <w:tc>
          <w:tcPr>
            <w:tcW w:w="2852" w:type="pct"/>
          </w:tcPr>
          <w:p w14:paraId="75517426" w14:textId="4D5014E3" w:rsidR="0021420B" w:rsidRPr="000B0FE5" w:rsidRDefault="001064F3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Je n’ai jamais été licencié d’un poste de confiance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  <w:tc>
          <w:tcPr>
            <w:tcW w:w="1654" w:type="pct"/>
          </w:tcPr>
          <w:p w14:paraId="50E1D269" w14:textId="1BB7733B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029644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</w:tr>
      <w:tr w:rsidR="0021420B" w:rsidRPr="000B0FE5" w14:paraId="05DB5104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1A721391" w14:textId="16947860" w:rsidR="0021420B" w:rsidRPr="000B0FE5" w:rsidRDefault="0021420B" w:rsidP="008A6E54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5.1.1</w:t>
            </w:r>
            <w:r w:rsidR="006702B1" w:rsidRPr="000B0FE5">
              <w:rPr>
                <w:sz w:val="24"/>
                <w:lang w:eastAsia="fr-BE"/>
              </w:rPr>
              <w:t>6</w:t>
            </w:r>
          </w:p>
        </w:tc>
        <w:tc>
          <w:tcPr>
            <w:tcW w:w="2852" w:type="pct"/>
          </w:tcPr>
          <w:p w14:paraId="256559CD" w14:textId="63E7A9C7" w:rsidR="0021420B" w:rsidRPr="000B0FE5" w:rsidRDefault="001064F3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Il ne m’a jamais été demandé de démissionner d’un poste de confiance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  <w:tc>
          <w:tcPr>
            <w:tcW w:w="1654" w:type="pct"/>
          </w:tcPr>
          <w:p w14:paraId="3C32D9D3" w14:textId="1232AB5A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1149868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</w:tr>
      <w:tr w:rsidR="0021420B" w:rsidRPr="000B0FE5" w14:paraId="1AD3CEE9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49BFC65E" w14:textId="58DAC820" w:rsidR="0021420B" w:rsidRPr="000B0FE5" w:rsidRDefault="0021420B" w:rsidP="008A6E54">
            <w:pPr>
              <w:keepNext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>5.1.1</w:t>
            </w:r>
            <w:r w:rsidR="006702B1" w:rsidRPr="000B0FE5">
              <w:rPr>
                <w:sz w:val="24"/>
                <w:lang w:eastAsia="fr-BE"/>
              </w:rPr>
              <w:t>7</w:t>
            </w:r>
          </w:p>
        </w:tc>
        <w:tc>
          <w:tcPr>
            <w:tcW w:w="2852" w:type="pct"/>
          </w:tcPr>
          <w:p w14:paraId="5D29DBAA" w14:textId="3B04C6D6" w:rsidR="0021420B" w:rsidRPr="000B0FE5" w:rsidRDefault="005A626F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0B0FE5">
              <w:rPr>
                <w:sz w:val="24"/>
                <w:lang w:eastAsia="fr-BE"/>
              </w:rPr>
              <w:t xml:space="preserve">Aucune relation professionnelle n’a jamais été rompue </w:t>
            </w:r>
            <w:r w:rsidR="00F30816">
              <w:rPr>
                <w:sz w:val="24"/>
                <w:lang w:eastAsia="fr-BE"/>
              </w:rPr>
              <w:t>à mon égard</w:t>
            </w:r>
            <w:r w:rsidR="00DE0B85">
              <w:rPr>
                <w:sz w:val="24"/>
                <w:lang w:eastAsia="fr-BE"/>
              </w:rPr>
              <w:t xml:space="preserve"> </w:t>
            </w:r>
            <w:r w:rsidRPr="000B0FE5">
              <w:rPr>
                <w:sz w:val="24"/>
                <w:lang w:eastAsia="fr-BE"/>
              </w:rPr>
              <w:t>en raison d’une faute grave</w:t>
            </w:r>
            <w:r w:rsidRPr="000B0FE5">
              <w:rPr>
                <w:b/>
                <w:bCs/>
                <w:sz w:val="24"/>
                <w:lang w:eastAsia="fr-BE"/>
              </w:rPr>
              <w:t> </w:t>
            </w:r>
            <w:r w:rsidR="00F30816">
              <w:rPr>
                <w:sz w:val="24"/>
                <w:lang w:eastAsia="fr-BE"/>
              </w:rPr>
              <w:t>qui me serait imputable.</w:t>
            </w:r>
          </w:p>
        </w:tc>
        <w:tc>
          <w:tcPr>
            <w:tcW w:w="1654" w:type="pct"/>
          </w:tcPr>
          <w:p w14:paraId="29DCE898" w14:textId="59D4FE99" w:rsidR="0021420B" w:rsidRPr="000B0FE5" w:rsidRDefault="0096379F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2002185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0B0FE5">
              <w:rPr>
                <w:sz w:val="24"/>
              </w:rPr>
              <w:tab/>
            </w:r>
            <w:r w:rsidR="005E62B9" w:rsidRPr="000B0FE5">
              <w:rPr>
                <w:sz w:val="24"/>
              </w:rPr>
              <w:t>Je le confirme</w:t>
            </w:r>
            <w:r w:rsidR="0021420B" w:rsidRPr="000B0FE5">
              <w:rPr>
                <w:sz w:val="24"/>
                <w:lang w:eastAsia="fr-BE"/>
              </w:rPr>
              <w:t>.</w:t>
            </w:r>
          </w:p>
        </w:tc>
      </w:tr>
    </w:tbl>
    <w:p w14:paraId="4AB58341" w14:textId="6A3C8CD1" w:rsidR="0021420B" w:rsidRPr="000B0FE5" w:rsidRDefault="00DE0B85" w:rsidP="0021420B">
      <w:pPr>
        <w:spacing w:before="240" w:after="240"/>
        <w:jc w:val="both"/>
        <w:rPr>
          <w:rFonts w:eastAsiaTheme="minorEastAsia"/>
          <w:b/>
          <w:sz w:val="24"/>
          <w:szCs w:val="24"/>
          <w:lang w:eastAsia="fr-BE"/>
        </w:rPr>
      </w:pPr>
      <w:r>
        <w:rPr>
          <w:rFonts w:eastAsiaTheme="minorEastAsia"/>
          <w:b/>
          <w:sz w:val="24"/>
          <w:szCs w:val="24"/>
          <w:lang w:eastAsia="fr-BE"/>
        </w:rPr>
        <w:t>Si vous n’avez pas pu confirmer l’une des affirmations</w:t>
      </w:r>
      <w:r w:rsidRPr="004B1449">
        <w:rPr>
          <w:rFonts w:eastAsiaTheme="minorEastAsia"/>
          <w:b/>
          <w:sz w:val="24"/>
          <w:szCs w:val="24"/>
          <w:lang w:eastAsia="fr-BE"/>
        </w:rPr>
        <w:t xml:space="preserve"> </w:t>
      </w:r>
      <w:r w:rsidR="005A626F" w:rsidRPr="000B0FE5">
        <w:rPr>
          <w:rFonts w:eastAsiaTheme="minorEastAsia"/>
          <w:b/>
          <w:sz w:val="24"/>
          <w:szCs w:val="24"/>
          <w:lang w:eastAsia="fr-BE"/>
        </w:rPr>
        <w:t xml:space="preserve">qui précèdent, veuillez fournir les explications nécessaires ci-dessous. </w:t>
      </w:r>
      <w:r w:rsidR="005A626F" w:rsidRPr="000B0FE5">
        <w:rPr>
          <w:rFonts w:eastAsiaTheme="minorEastAsia"/>
          <w:b/>
          <w:bCs/>
          <w:sz w:val="24"/>
          <w:szCs w:val="24"/>
          <w:lang w:eastAsia="fr-BE"/>
        </w:rPr>
        <w:t>Le cas échéant, vous pouvez également joindre une annexe au présent questionnaire</w:t>
      </w:r>
      <w:r w:rsidR="00874246" w:rsidRPr="000B0FE5">
        <w:rPr>
          <w:rFonts w:eastAsiaTheme="minorEastAsia"/>
          <w:b/>
          <w:sz w:val="24"/>
          <w:szCs w:val="24"/>
          <w:lang w:eastAsia="fr-B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21420B" w:rsidRPr="000B0FE5" w14:paraId="5235012A" w14:textId="77777777" w:rsidTr="005A626F">
        <w:tc>
          <w:tcPr>
            <w:tcW w:w="1696" w:type="dxa"/>
            <w:shd w:val="clear" w:color="auto" w:fill="BBCC00" w:themeFill="accent3"/>
          </w:tcPr>
          <w:p w14:paraId="307940D0" w14:textId="7BC52D93" w:rsidR="0021420B" w:rsidRPr="000B0FE5" w:rsidRDefault="005A626F" w:rsidP="005A626F">
            <w:pPr>
              <w:rPr>
                <w:rFonts w:eastAsiaTheme="minorEastAsia"/>
                <w:b/>
                <w:sz w:val="24"/>
                <w:szCs w:val="24"/>
                <w:lang w:eastAsia="fr-BE"/>
              </w:rPr>
            </w:pPr>
            <w:r w:rsidRPr="000B0FE5">
              <w:rPr>
                <w:rFonts w:eastAsiaTheme="minorEastAsia"/>
                <w:b/>
                <w:sz w:val="24"/>
                <w:szCs w:val="24"/>
                <w:lang w:eastAsia="fr-BE"/>
              </w:rPr>
              <w:t>Affirmation n°</w:t>
            </w:r>
          </w:p>
        </w:tc>
        <w:tc>
          <w:tcPr>
            <w:tcW w:w="7366" w:type="dxa"/>
            <w:shd w:val="clear" w:color="auto" w:fill="BBCC00" w:themeFill="accent3"/>
          </w:tcPr>
          <w:p w14:paraId="36B82A21" w14:textId="2219D127" w:rsidR="0021420B" w:rsidRPr="000B0FE5" w:rsidRDefault="005A626F" w:rsidP="008A6E54">
            <w:pPr>
              <w:jc w:val="center"/>
              <w:rPr>
                <w:b/>
                <w:sz w:val="24"/>
                <w:szCs w:val="24"/>
              </w:rPr>
            </w:pPr>
            <w:r w:rsidRPr="000B0FE5">
              <w:rPr>
                <w:b/>
                <w:sz w:val="24"/>
                <w:szCs w:val="24"/>
              </w:rPr>
              <w:t>Explication</w:t>
            </w:r>
          </w:p>
        </w:tc>
      </w:tr>
      <w:tr w:rsidR="0021420B" w:rsidRPr="000B0FE5" w14:paraId="0C5F2E7A" w14:textId="77777777" w:rsidTr="005A626F">
        <w:trPr>
          <w:trHeight w:val="1476"/>
        </w:trPr>
        <w:tc>
          <w:tcPr>
            <w:tcW w:w="1696" w:type="dxa"/>
          </w:tcPr>
          <w:p w14:paraId="567A858B" w14:textId="77777777" w:rsidR="0021420B" w:rsidRPr="000B0FE5" w:rsidRDefault="0021420B" w:rsidP="008A6E54">
            <w:pPr>
              <w:rPr>
                <w:sz w:val="24"/>
                <w:szCs w:val="24"/>
              </w:rPr>
            </w:pPr>
          </w:p>
        </w:tc>
        <w:tc>
          <w:tcPr>
            <w:tcW w:w="7366" w:type="dxa"/>
          </w:tcPr>
          <w:p w14:paraId="356204CE" w14:textId="77777777" w:rsidR="0021420B" w:rsidRPr="000B0FE5" w:rsidRDefault="0021420B" w:rsidP="008A6E54">
            <w:pPr>
              <w:rPr>
                <w:sz w:val="24"/>
                <w:szCs w:val="24"/>
              </w:rPr>
            </w:pPr>
          </w:p>
        </w:tc>
      </w:tr>
      <w:tr w:rsidR="0021420B" w:rsidRPr="000B0FE5" w14:paraId="2CAEC7D9" w14:textId="77777777" w:rsidTr="005A626F">
        <w:trPr>
          <w:trHeight w:val="1764"/>
        </w:trPr>
        <w:tc>
          <w:tcPr>
            <w:tcW w:w="1696" w:type="dxa"/>
          </w:tcPr>
          <w:p w14:paraId="3A86B76B" w14:textId="77777777" w:rsidR="0021420B" w:rsidRPr="000B0FE5" w:rsidRDefault="0021420B" w:rsidP="008A6E54">
            <w:pPr>
              <w:rPr>
                <w:sz w:val="24"/>
                <w:szCs w:val="24"/>
              </w:rPr>
            </w:pPr>
          </w:p>
        </w:tc>
        <w:tc>
          <w:tcPr>
            <w:tcW w:w="7366" w:type="dxa"/>
          </w:tcPr>
          <w:p w14:paraId="5D374715" w14:textId="77777777" w:rsidR="0021420B" w:rsidRPr="000B0FE5" w:rsidRDefault="0021420B" w:rsidP="008A6E54">
            <w:pPr>
              <w:rPr>
                <w:sz w:val="24"/>
                <w:szCs w:val="24"/>
              </w:rPr>
            </w:pPr>
          </w:p>
        </w:tc>
      </w:tr>
    </w:tbl>
    <w:p w14:paraId="483593CB" w14:textId="71E30A05" w:rsidR="0021420B" w:rsidRPr="000B0FE5" w:rsidRDefault="005A626F" w:rsidP="005A626F">
      <w:pPr>
        <w:pStyle w:val="Heading2"/>
        <w:ind w:right="0"/>
      </w:pPr>
      <w:r w:rsidRPr="000B0FE5">
        <w:t xml:space="preserve">Avez-vous connaissance d’autres faits susceptibles d’être pertinents </w:t>
      </w:r>
      <w:r w:rsidR="0021420B" w:rsidRPr="000B0FE5">
        <w:t>?</w:t>
      </w:r>
    </w:p>
    <w:p w14:paraId="4A73A2EB" w14:textId="06DD5971" w:rsidR="0021420B" w:rsidRPr="000B0FE5" w:rsidRDefault="005A626F" w:rsidP="0021420B">
      <w:pPr>
        <w:spacing w:after="240"/>
        <w:jc w:val="both"/>
        <w:rPr>
          <w:rFonts w:cs="Calibri"/>
          <w:sz w:val="24"/>
          <w:szCs w:val="24"/>
          <w:lang w:eastAsia="fr-BE"/>
        </w:rPr>
      </w:pPr>
      <w:r w:rsidRPr="000B0FE5">
        <w:rPr>
          <w:rFonts w:cs="Calibri"/>
          <w:sz w:val="24"/>
          <w:szCs w:val="24"/>
          <w:lang w:eastAsia="fr-BE"/>
        </w:rPr>
        <w:t>Si vous avez connaissance de faits autres que ceux abordés dans les affirmations ci-dessus et pouvant être raisonnablement pertinents pour notre évaluation, mentionnez-les ici</w:t>
      </w:r>
      <w:r w:rsidR="0021420B" w:rsidRPr="000B0FE5">
        <w:rPr>
          <w:rFonts w:cs="Calibri"/>
          <w:sz w:val="24"/>
          <w:szCs w:val="24"/>
          <w:lang w:eastAsia="fr-B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1420B" w:rsidRPr="000B0FE5" w14:paraId="518070C0" w14:textId="77777777" w:rsidTr="008323EE">
        <w:trPr>
          <w:trHeight w:val="2383"/>
        </w:trPr>
        <w:tc>
          <w:tcPr>
            <w:tcW w:w="20688" w:type="dxa"/>
          </w:tcPr>
          <w:p w14:paraId="513DF8D9" w14:textId="77777777" w:rsidR="0021420B" w:rsidRPr="000B0FE5" w:rsidRDefault="0021420B" w:rsidP="0021420B">
            <w:pPr>
              <w:rPr>
                <w:rFonts w:ascii="Calibri" w:eastAsia="Times New Roman" w:hAnsi="Calibri" w:cs="Calibri"/>
                <w:b/>
                <w:bCs/>
                <w:color w:val="333333"/>
                <w:sz w:val="26"/>
                <w:szCs w:val="26"/>
                <w:lang w:eastAsia="fr-BE"/>
              </w:rPr>
            </w:pPr>
            <w:bookmarkStart w:id="0" w:name="_Toc524857510"/>
            <w:bookmarkStart w:id="1" w:name="_Toc524858520"/>
            <w:bookmarkStart w:id="2" w:name="_Toc524858595"/>
            <w:bookmarkStart w:id="3" w:name="_Toc524858677"/>
            <w:bookmarkStart w:id="4" w:name="_Toc524858816"/>
          </w:p>
        </w:tc>
      </w:tr>
    </w:tbl>
    <w:p w14:paraId="2C04E97B" w14:textId="75D7A580" w:rsidR="009F007C" w:rsidRPr="000B0FE5" w:rsidRDefault="005A626F" w:rsidP="00A8006B">
      <w:pPr>
        <w:pStyle w:val="Heading1"/>
        <w:spacing w:before="360" w:after="240"/>
        <w:ind w:left="431" w:right="567" w:hanging="431"/>
        <w:rPr>
          <w:rFonts w:cs="Calibri"/>
          <w:lang w:val="fr-FR"/>
        </w:rPr>
      </w:pPr>
      <w:r w:rsidRPr="000B0FE5">
        <w:rPr>
          <w:rFonts w:cs="Calibri"/>
          <w:lang w:val="fr-FR"/>
        </w:rPr>
        <w:t>Votre signature</w:t>
      </w:r>
    </w:p>
    <w:tbl>
      <w:tblPr>
        <w:tblStyle w:val="TableGrid"/>
        <w:tblW w:w="5000" w:type="pct"/>
        <w:jc w:val="center"/>
        <w:shd w:val="clear" w:color="auto" w:fill="EFFF57"/>
        <w:tblLook w:val="04A0" w:firstRow="1" w:lastRow="0" w:firstColumn="1" w:lastColumn="0" w:noHBand="0" w:noVBand="1"/>
      </w:tblPr>
      <w:tblGrid>
        <w:gridCol w:w="673"/>
        <w:gridCol w:w="8389"/>
      </w:tblGrid>
      <w:tr w:rsidR="0034022E" w:rsidRPr="000B0FE5" w14:paraId="3A9970F5" w14:textId="77777777" w:rsidTr="002A16C7">
        <w:trPr>
          <w:jc w:val="center"/>
        </w:trPr>
        <w:tc>
          <w:tcPr>
            <w:tcW w:w="673" w:type="dxa"/>
            <w:tcBorders>
              <w:right w:val="single" w:sz="4" w:space="0" w:color="FFF2CC"/>
            </w:tcBorders>
            <w:shd w:val="clear" w:color="auto" w:fill="BBCC00" w:themeFill="accent3"/>
            <w:vAlign w:val="center"/>
          </w:tcPr>
          <w:p w14:paraId="10B4C5BA" w14:textId="77777777" w:rsidR="0034022E" w:rsidRPr="000B0FE5" w:rsidRDefault="0034022E" w:rsidP="0015341E">
            <w:pPr>
              <w:spacing w:before="120" w:after="120"/>
              <w:jc w:val="center"/>
              <w:rPr>
                <w:rFonts w:cs="Calibri"/>
              </w:rPr>
            </w:pPr>
            <w:r w:rsidRPr="000B0FE5">
              <w:rPr>
                <w:rFonts w:cs="Calibri"/>
                <w:noProof/>
                <w:sz w:val="24"/>
                <w:szCs w:val="24"/>
                <w:lang w:eastAsia="fr-BE"/>
              </w:rPr>
              <w:drawing>
                <wp:inline distT="0" distB="0" distL="0" distR="0" wp14:anchorId="2B8F2738" wp14:editId="2DE05C5F">
                  <wp:extent cx="288000" cy="288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xclam4.png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7" w:type="dxa"/>
            <w:tcBorders>
              <w:left w:val="single" w:sz="4" w:space="0" w:color="FFF2CC"/>
            </w:tcBorders>
            <w:shd w:val="clear" w:color="auto" w:fill="BBCC00" w:themeFill="accent3"/>
            <w:vAlign w:val="center"/>
          </w:tcPr>
          <w:p w14:paraId="02123DE7" w14:textId="4966BC53" w:rsidR="0034022E" w:rsidRPr="000B0FE5" w:rsidRDefault="005A626F" w:rsidP="0034022E">
            <w:pPr>
              <w:spacing w:after="120" w:line="240" w:lineRule="auto"/>
              <w:rPr>
                <w:b/>
                <w:color w:val="000000"/>
                <w:sz w:val="24"/>
                <w:szCs w:val="24"/>
              </w:rPr>
            </w:pPr>
            <w:r w:rsidRPr="000B0FE5">
              <w:rPr>
                <w:b/>
                <w:color w:val="000000"/>
                <w:sz w:val="24"/>
                <w:szCs w:val="24"/>
              </w:rPr>
              <w:t xml:space="preserve">Avant de signer </w:t>
            </w:r>
            <w:r w:rsidR="0034022E" w:rsidRPr="000B0FE5">
              <w:rPr>
                <w:b/>
                <w:color w:val="000000"/>
                <w:sz w:val="24"/>
                <w:szCs w:val="24"/>
              </w:rPr>
              <w:t>:</w:t>
            </w:r>
          </w:p>
          <w:p w14:paraId="5C57B584" w14:textId="77777777" w:rsidR="005A626F" w:rsidRPr="000B0FE5" w:rsidRDefault="005A626F" w:rsidP="005A626F">
            <w:pPr>
              <w:pStyle w:val="ListParagraph"/>
              <w:numPr>
                <w:ilvl w:val="0"/>
                <w:numId w:val="44"/>
              </w:numPr>
              <w:spacing w:after="200" w:line="276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0B0FE5">
              <w:rPr>
                <w:rFonts w:cs="Calibri"/>
                <w:color w:val="000000"/>
                <w:sz w:val="24"/>
                <w:szCs w:val="24"/>
              </w:rPr>
              <w:t xml:space="preserve">Avez-vous coché la </w:t>
            </w:r>
            <w:r w:rsidRPr="000B0FE5">
              <w:rPr>
                <w:rFonts w:cs="Calibri"/>
                <w:b/>
                <w:bCs/>
                <w:color w:val="000000"/>
                <w:sz w:val="24"/>
                <w:szCs w:val="24"/>
              </w:rPr>
              <w:t>déclaration obligatoire au point 1</w:t>
            </w:r>
            <w:r w:rsidRPr="000B0FE5">
              <w:rPr>
                <w:rFonts w:cs="Calibri"/>
                <w:color w:val="000000"/>
                <w:sz w:val="24"/>
                <w:szCs w:val="24"/>
              </w:rPr>
              <w:t> ?</w:t>
            </w:r>
          </w:p>
          <w:p w14:paraId="2BDB6B09" w14:textId="77777777" w:rsidR="005A626F" w:rsidRPr="000B0FE5" w:rsidRDefault="005A626F" w:rsidP="005A626F">
            <w:pPr>
              <w:pStyle w:val="ListParagraph"/>
              <w:numPr>
                <w:ilvl w:val="0"/>
                <w:numId w:val="44"/>
              </w:numPr>
              <w:rPr>
                <w:sz w:val="24"/>
                <w:szCs w:val="24"/>
              </w:rPr>
            </w:pPr>
            <w:r w:rsidRPr="000B0FE5">
              <w:rPr>
                <w:rFonts w:cs="Calibri"/>
                <w:color w:val="000000"/>
                <w:sz w:val="24"/>
                <w:szCs w:val="24"/>
              </w:rPr>
              <w:t>Pour éviter d’inutiles retards dans le traitement de votre demande, avez</w:t>
            </w:r>
            <w:r w:rsidRPr="000B0FE5">
              <w:rPr>
                <w:rFonts w:cs="Calibri"/>
                <w:color w:val="000000"/>
                <w:sz w:val="24"/>
                <w:szCs w:val="24"/>
              </w:rPr>
              <w:noBreakHyphen/>
              <w:t xml:space="preserve">vous complété </w:t>
            </w:r>
            <w:r w:rsidRPr="000B0FE5">
              <w:rPr>
                <w:rFonts w:cs="Calibri"/>
                <w:b/>
                <w:bCs/>
                <w:color w:val="000000"/>
                <w:sz w:val="24"/>
                <w:szCs w:val="24"/>
              </w:rPr>
              <w:t>correctement</w:t>
            </w:r>
            <w:r w:rsidRPr="000B0FE5">
              <w:rPr>
                <w:rFonts w:cs="Calibri"/>
                <w:color w:val="000000"/>
                <w:sz w:val="24"/>
                <w:szCs w:val="24"/>
              </w:rPr>
              <w:t xml:space="preserve"> et </w:t>
            </w:r>
            <w:r w:rsidRPr="000B0FE5">
              <w:rPr>
                <w:rFonts w:cs="Calibri"/>
                <w:b/>
                <w:bCs/>
                <w:color w:val="000000"/>
                <w:sz w:val="24"/>
                <w:szCs w:val="24"/>
              </w:rPr>
              <w:t>entièrement</w:t>
            </w:r>
            <w:r w:rsidRPr="000B0FE5">
              <w:rPr>
                <w:rFonts w:cs="Calibri"/>
                <w:color w:val="000000"/>
                <w:sz w:val="24"/>
                <w:szCs w:val="24"/>
              </w:rPr>
              <w:t xml:space="preserve"> toutes les rubriques et questions ?</w:t>
            </w:r>
          </w:p>
          <w:p w14:paraId="37594719" w14:textId="53B33349" w:rsidR="0034022E" w:rsidRPr="000B0FE5" w:rsidRDefault="005A626F" w:rsidP="005A626F">
            <w:pPr>
              <w:pStyle w:val="ListParagraph"/>
              <w:numPr>
                <w:ilvl w:val="0"/>
                <w:numId w:val="44"/>
              </w:numPr>
              <w:spacing w:after="0" w:line="276" w:lineRule="auto"/>
              <w:contextualSpacing w:val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0B0FE5">
              <w:rPr>
                <w:rFonts w:cs="Calibri"/>
                <w:color w:val="000000"/>
                <w:sz w:val="24"/>
                <w:szCs w:val="24"/>
              </w:rPr>
              <w:t>N’oubliez pas de dater et de signer le présent questionnaire</w:t>
            </w:r>
            <w:r w:rsidR="0034022E" w:rsidRPr="000B0FE5">
              <w:rPr>
                <w:rFonts w:cs="Calibri"/>
                <w:color w:val="000000"/>
                <w:sz w:val="24"/>
                <w:szCs w:val="24"/>
              </w:rPr>
              <w:t>.</w:t>
            </w:r>
          </w:p>
          <w:p w14:paraId="77094B44" w14:textId="2FF318DA" w:rsidR="0034022E" w:rsidRPr="000B0FE5" w:rsidRDefault="005A626F" w:rsidP="00A8006B">
            <w:pPr>
              <w:pStyle w:val="ListParagraph"/>
              <w:numPr>
                <w:ilvl w:val="0"/>
                <w:numId w:val="44"/>
              </w:numPr>
              <w:spacing w:before="120" w:after="120"/>
              <w:jc w:val="both"/>
              <w:rPr>
                <w:rFonts w:cs="Calibri"/>
              </w:rPr>
            </w:pPr>
            <w:r w:rsidRPr="000B0FE5">
              <w:rPr>
                <w:rFonts w:cs="Calibri"/>
                <w:b/>
                <w:color w:val="000000"/>
                <w:sz w:val="24"/>
                <w:szCs w:val="24"/>
                <w:u w:val="single"/>
              </w:rPr>
              <w:t xml:space="preserve">Attention </w:t>
            </w:r>
            <w:r w:rsidRPr="000B0FE5">
              <w:rPr>
                <w:rFonts w:cs="Calibri"/>
                <w:b/>
                <w:color w:val="000000"/>
                <w:sz w:val="24"/>
                <w:szCs w:val="24"/>
              </w:rPr>
              <w:t xml:space="preserve">: Vous devrez avertir </w:t>
            </w:r>
            <w:r w:rsidRPr="000B0FE5">
              <w:rPr>
                <w:rFonts w:cs="Calibri"/>
                <w:b/>
                <w:color w:val="000000"/>
                <w:sz w:val="24"/>
                <w:szCs w:val="24"/>
                <w:u w:val="single"/>
              </w:rPr>
              <w:t>immédiatement</w:t>
            </w:r>
            <w:r w:rsidRPr="000B0FE5">
              <w:rPr>
                <w:rFonts w:cs="Calibri"/>
                <w:b/>
                <w:color w:val="000000"/>
                <w:sz w:val="24"/>
                <w:szCs w:val="24"/>
              </w:rPr>
              <w:t xml:space="preserve"> et </w:t>
            </w:r>
            <w:r w:rsidRPr="000B0FE5">
              <w:rPr>
                <w:rFonts w:cs="Calibri"/>
                <w:b/>
                <w:color w:val="000000"/>
                <w:sz w:val="24"/>
                <w:szCs w:val="24"/>
                <w:u w:val="single"/>
              </w:rPr>
              <w:t>spontanément</w:t>
            </w:r>
            <w:r w:rsidRPr="000B0FE5">
              <w:rPr>
                <w:rFonts w:cs="Calibri"/>
                <w:b/>
                <w:color w:val="000000"/>
                <w:sz w:val="24"/>
                <w:szCs w:val="24"/>
              </w:rPr>
              <w:t xml:space="preserve"> la société et la FSMA au cas où les réponses que vous avez données ne seraient plus valables, surtout si les changements intervenus sont susceptibles de remettre en question </w:t>
            </w:r>
            <w:r w:rsidR="009F64C0">
              <w:rPr>
                <w:rFonts w:cs="Calibri"/>
                <w:b/>
                <w:color w:val="000000"/>
                <w:sz w:val="24"/>
                <w:szCs w:val="24"/>
              </w:rPr>
              <w:t>vos qualités nécessaires</w:t>
            </w:r>
            <w:r w:rsidRPr="000B0FE5">
              <w:rPr>
                <w:rFonts w:cs="Calibri"/>
                <w:b/>
                <w:color w:val="000000"/>
                <w:sz w:val="24"/>
                <w:szCs w:val="24"/>
              </w:rPr>
              <w:t xml:space="preserve"> en tant qu’actionnaire</w:t>
            </w:r>
            <w:r w:rsidR="0034022E" w:rsidRPr="000B0FE5">
              <w:rPr>
                <w:rFonts w:cs="Calibri"/>
                <w:b/>
                <w:color w:val="000000"/>
                <w:sz w:val="24"/>
                <w:szCs w:val="24"/>
              </w:rPr>
              <w:t>.</w:t>
            </w:r>
          </w:p>
        </w:tc>
      </w:tr>
    </w:tbl>
    <w:p w14:paraId="25C97CA2" w14:textId="77777777" w:rsidR="0089666B" w:rsidRPr="000B0FE5" w:rsidRDefault="0089666B" w:rsidP="00C34C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21420B" w:rsidRPr="000B0FE5" w14:paraId="25179C92" w14:textId="77777777" w:rsidTr="007D7227">
        <w:trPr>
          <w:trHeight w:val="510"/>
        </w:trPr>
        <w:tc>
          <w:tcPr>
            <w:tcW w:w="3681" w:type="dxa"/>
            <w:shd w:val="clear" w:color="auto" w:fill="BBCC00" w:themeFill="accent3"/>
          </w:tcPr>
          <w:p w14:paraId="3DBF12D7" w14:textId="37DC274C" w:rsidR="0021420B" w:rsidRPr="000B0FE5" w:rsidRDefault="0021420B" w:rsidP="008A6E54">
            <w:pPr>
              <w:ind w:right="567"/>
              <w:rPr>
                <w:rFonts w:cs="Calibri"/>
                <w:b/>
                <w:sz w:val="24"/>
                <w:szCs w:val="24"/>
                <w:lang w:eastAsia="fr-BE"/>
              </w:rPr>
            </w:pPr>
            <w:r w:rsidRPr="000B0FE5">
              <w:rPr>
                <w:rFonts w:cs="Calibri"/>
                <w:b/>
                <w:sz w:val="24"/>
                <w:szCs w:val="24"/>
                <w:lang w:eastAsia="fr-BE"/>
              </w:rPr>
              <w:t>Dat</w:t>
            </w:r>
            <w:r w:rsidR="005A626F" w:rsidRPr="000B0FE5">
              <w:rPr>
                <w:rFonts w:cs="Calibri"/>
                <w:b/>
                <w:sz w:val="24"/>
                <w:szCs w:val="24"/>
                <w:lang w:eastAsia="fr-BE"/>
              </w:rPr>
              <w:t>e</w:t>
            </w:r>
          </w:p>
        </w:tc>
        <w:sdt>
          <w:sdtPr>
            <w:rPr>
              <w:rFonts w:cs="Calibri"/>
              <w:sz w:val="24"/>
              <w:szCs w:val="24"/>
              <w:lang w:eastAsia="fr-BE"/>
            </w:rPr>
            <w:id w:val="606004224"/>
            <w:placeholder>
              <w:docPart w:val="DefaultPlaceholder_-1854013437"/>
            </w:placeholder>
            <w:showingPlcHdr/>
            <w:date>
              <w:dateFormat w:val="dd/MM/yyyy"/>
              <w:lid w:val="en-BE"/>
              <w:storeMappedDataAs w:val="dateTime"/>
              <w:calendar w:val="gregorian"/>
            </w:date>
          </w:sdtPr>
          <w:sdtEndPr/>
          <w:sdtContent>
            <w:tc>
              <w:tcPr>
                <w:tcW w:w="5381" w:type="dxa"/>
              </w:tcPr>
              <w:p w14:paraId="6642A097" w14:textId="2166AC30" w:rsidR="0021420B" w:rsidRPr="000B0FE5" w:rsidRDefault="00C24B30" w:rsidP="008A6E54">
                <w:pPr>
                  <w:ind w:right="567"/>
                  <w:rPr>
                    <w:rFonts w:cs="Calibri"/>
                    <w:sz w:val="24"/>
                    <w:szCs w:val="24"/>
                    <w:lang w:eastAsia="fr-BE"/>
                  </w:rPr>
                </w:pPr>
                <w:r w:rsidRPr="00C24B30">
                  <w:rPr>
                    <w:rStyle w:val="PlaceholderText"/>
                    <w:lang w:val="fr-BE"/>
                  </w:rPr>
                  <w:t>Click or tap to enter a date.</w:t>
                </w:r>
              </w:p>
            </w:tc>
          </w:sdtContent>
        </w:sdt>
      </w:tr>
      <w:tr w:rsidR="0021420B" w:rsidRPr="00E1105D" w14:paraId="2BA82626" w14:textId="77777777" w:rsidTr="007D7227">
        <w:trPr>
          <w:trHeight w:val="510"/>
        </w:trPr>
        <w:tc>
          <w:tcPr>
            <w:tcW w:w="3681" w:type="dxa"/>
            <w:shd w:val="clear" w:color="auto" w:fill="BBCC00" w:themeFill="accent3"/>
          </w:tcPr>
          <w:p w14:paraId="15DE4D1B" w14:textId="38714EA2" w:rsidR="0021420B" w:rsidRPr="000B0FE5" w:rsidRDefault="0021420B" w:rsidP="008A6E54">
            <w:pPr>
              <w:ind w:right="567"/>
              <w:rPr>
                <w:rFonts w:cs="Calibri"/>
                <w:b/>
                <w:sz w:val="24"/>
                <w:szCs w:val="24"/>
                <w:lang w:eastAsia="fr-BE"/>
              </w:rPr>
            </w:pPr>
            <w:r w:rsidRPr="000B0FE5">
              <w:rPr>
                <w:rFonts w:cs="Calibri"/>
                <w:b/>
                <w:sz w:val="24"/>
                <w:szCs w:val="24"/>
                <w:lang w:eastAsia="fr-BE"/>
              </w:rPr>
              <w:t>N</w:t>
            </w:r>
            <w:r w:rsidR="005A626F" w:rsidRPr="000B0FE5">
              <w:rPr>
                <w:rFonts w:cs="Calibri"/>
                <w:b/>
                <w:sz w:val="24"/>
                <w:szCs w:val="24"/>
                <w:lang w:eastAsia="fr-BE"/>
              </w:rPr>
              <w:t>o</w:t>
            </w:r>
            <w:r w:rsidRPr="000B0FE5">
              <w:rPr>
                <w:rFonts w:cs="Calibri"/>
                <w:b/>
                <w:sz w:val="24"/>
                <w:szCs w:val="24"/>
                <w:lang w:eastAsia="fr-BE"/>
              </w:rPr>
              <w:t>m</w:t>
            </w:r>
          </w:p>
        </w:tc>
        <w:sdt>
          <w:sdtPr>
            <w:rPr>
              <w:rFonts w:cs="Calibri"/>
              <w:sz w:val="24"/>
              <w:szCs w:val="24"/>
              <w:lang w:eastAsia="fr-BE"/>
            </w:rPr>
            <w:id w:val="-17895017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81" w:type="dxa"/>
              </w:tcPr>
              <w:p w14:paraId="0C40C3E7" w14:textId="62F8A40B" w:rsidR="0021420B" w:rsidRPr="00C24B30" w:rsidRDefault="00C24B30" w:rsidP="008A6E54">
                <w:pPr>
                  <w:ind w:right="567"/>
                  <w:rPr>
                    <w:rFonts w:cs="Calibri"/>
                    <w:sz w:val="24"/>
                    <w:szCs w:val="24"/>
                    <w:lang w:val="nl-BE" w:eastAsia="fr-BE"/>
                  </w:rPr>
                </w:pPr>
                <w:r w:rsidRPr="00161574">
                  <w:rPr>
                    <w:rStyle w:val="PlaceholderText"/>
                    <w:lang w:val="nl-NL"/>
                  </w:rPr>
                  <w:t>Click or tap here to enter text.</w:t>
                </w:r>
              </w:p>
            </w:tc>
          </w:sdtContent>
        </w:sdt>
      </w:tr>
      <w:tr w:rsidR="0021420B" w:rsidRPr="000B0FE5" w14:paraId="5D278F07" w14:textId="77777777" w:rsidTr="007D7227">
        <w:trPr>
          <w:trHeight w:val="510"/>
        </w:trPr>
        <w:tc>
          <w:tcPr>
            <w:tcW w:w="3681" w:type="dxa"/>
            <w:shd w:val="clear" w:color="auto" w:fill="BBCC00" w:themeFill="accent3"/>
          </w:tcPr>
          <w:p w14:paraId="6CCC403E" w14:textId="1CBDD088" w:rsidR="0021420B" w:rsidRPr="000B0FE5" w:rsidRDefault="005A626F" w:rsidP="008A6E54">
            <w:pPr>
              <w:ind w:right="567"/>
              <w:jc w:val="both"/>
              <w:rPr>
                <w:rFonts w:cs="Calibri"/>
                <w:b/>
                <w:sz w:val="24"/>
                <w:szCs w:val="24"/>
                <w:lang w:eastAsia="fr-BE"/>
              </w:rPr>
            </w:pPr>
            <w:r w:rsidRPr="000B0FE5">
              <w:rPr>
                <w:rFonts w:cs="Calibri"/>
                <w:b/>
                <w:sz w:val="24"/>
                <w:szCs w:val="24"/>
                <w:lang w:eastAsia="fr-BE"/>
              </w:rPr>
              <w:t>Vous agissez</w:t>
            </w:r>
          </w:p>
        </w:tc>
        <w:tc>
          <w:tcPr>
            <w:tcW w:w="5381" w:type="dxa"/>
          </w:tcPr>
          <w:p w14:paraId="4125A525" w14:textId="52EB8F38" w:rsidR="00874246" w:rsidRPr="000B0FE5" w:rsidRDefault="0096379F" w:rsidP="008A6E54">
            <w:pPr>
              <w:ind w:right="567"/>
              <w:rPr>
                <w:rFonts w:cs="Calibri"/>
                <w:sz w:val="24"/>
                <w:szCs w:val="24"/>
                <w:lang w:eastAsia="fr-BE"/>
              </w:rPr>
            </w:pPr>
            <w:sdt>
              <w:sdtPr>
                <w:rPr>
                  <w:rFonts w:cs="Calibri"/>
                  <w:sz w:val="24"/>
                  <w:szCs w:val="24"/>
                  <w:lang w:eastAsia="fr-BE"/>
                </w:rPr>
                <w:id w:val="-200157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B30">
                  <w:rPr>
                    <w:rFonts w:ascii="MS Gothic" w:eastAsia="MS Gothic" w:hAnsi="MS Gothic" w:cs="Calibri" w:hint="eastAsia"/>
                    <w:sz w:val="24"/>
                    <w:szCs w:val="24"/>
                    <w:lang w:eastAsia="fr-BE"/>
                  </w:rPr>
                  <w:t>☐</w:t>
                </w:r>
              </w:sdtContent>
            </w:sdt>
            <w:r w:rsidR="003142F7" w:rsidRPr="000B0FE5">
              <w:rPr>
                <w:rFonts w:cs="Calibri"/>
                <w:sz w:val="24"/>
                <w:szCs w:val="24"/>
                <w:lang w:eastAsia="fr-BE"/>
              </w:rPr>
              <w:t xml:space="preserve"> </w:t>
            </w:r>
            <w:r w:rsidR="005A626F" w:rsidRPr="000B0FE5">
              <w:rPr>
                <w:rFonts w:cs="Calibri"/>
                <w:sz w:val="24"/>
                <w:szCs w:val="24"/>
                <w:lang w:eastAsia="fr-BE"/>
              </w:rPr>
              <w:t>en votre propre nom en qualité d’actionnaire</w:t>
            </w:r>
          </w:p>
          <w:p w14:paraId="72C96C74" w14:textId="5083603C" w:rsidR="0021420B" w:rsidRPr="000B0FE5" w:rsidRDefault="00874246" w:rsidP="008A6E54">
            <w:pPr>
              <w:ind w:right="567"/>
              <w:rPr>
                <w:rFonts w:cs="Calibri"/>
                <w:b/>
                <w:bCs/>
                <w:sz w:val="24"/>
                <w:szCs w:val="24"/>
                <w:lang w:eastAsia="fr-BE"/>
              </w:rPr>
            </w:pPr>
            <w:proofErr w:type="gramStart"/>
            <w:r w:rsidRPr="000B0FE5">
              <w:rPr>
                <w:rFonts w:cs="Calibri"/>
                <w:b/>
                <w:bCs/>
                <w:sz w:val="24"/>
                <w:szCs w:val="24"/>
                <w:lang w:eastAsia="fr-BE"/>
              </w:rPr>
              <w:t>O</w:t>
            </w:r>
            <w:r w:rsidR="005A626F" w:rsidRPr="000B0FE5">
              <w:rPr>
                <w:rFonts w:cs="Calibri"/>
                <w:b/>
                <w:bCs/>
                <w:sz w:val="24"/>
                <w:szCs w:val="24"/>
                <w:lang w:eastAsia="fr-BE"/>
              </w:rPr>
              <w:t>U</w:t>
            </w:r>
            <w:proofErr w:type="gramEnd"/>
          </w:p>
          <w:p w14:paraId="34528791" w14:textId="3C4E80C2" w:rsidR="003142F7" w:rsidRPr="000B0FE5" w:rsidRDefault="0096379F" w:rsidP="008A6E54">
            <w:pPr>
              <w:ind w:right="567"/>
              <w:rPr>
                <w:rFonts w:cs="Calibri"/>
                <w:sz w:val="24"/>
                <w:szCs w:val="24"/>
                <w:lang w:eastAsia="fr-BE"/>
              </w:rPr>
            </w:pPr>
            <w:sdt>
              <w:sdtPr>
                <w:rPr>
                  <w:rFonts w:cs="Calibri"/>
                  <w:sz w:val="24"/>
                  <w:szCs w:val="24"/>
                  <w:lang w:eastAsia="fr-BE"/>
                </w:rPr>
                <w:id w:val="-82828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9E">
                  <w:rPr>
                    <w:rFonts w:ascii="MS Gothic" w:eastAsia="MS Gothic" w:hAnsi="MS Gothic" w:cs="Calibri" w:hint="eastAsia"/>
                    <w:sz w:val="24"/>
                    <w:szCs w:val="24"/>
                    <w:lang w:eastAsia="fr-BE"/>
                  </w:rPr>
                  <w:t>☐</w:t>
                </w:r>
              </w:sdtContent>
            </w:sdt>
            <w:r w:rsidR="003142F7" w:rsidRPr="000B0FE5">
              <w:rPr>
                <w:rFonts w:cs="Calibri"/>
                <w:sz w:val="24"/>
                <w:szCs w:val="24"/>
                <w:lang w:eastAsia="fr-BE"/>
              </w:rPr>
              <w:t xml:space="preserve"> </w:t>
            </w:r>
            <w:r w:rsidR="005A626F" w:rsidRPr="000B0FE5">
              <w:rPr>
                <w:rFonts w:cs="Calibri"/>
                <w:sz w:val="24"/>
                <w:szCs w:val="24"/>
                <w:lang w:eastAsia="fr-BE"/>
              </w:rPr>
              <w:t>en qualité de mandataire au nom et pour le compte de l’actionnaire</w:t>
            </w:r>
            <w:r w:rsidR="005A626F" w:rsidRPr="000B0FE5">
              <w:rPr>
                <w:rFonts w:cs="Calibri"/>
                <w:sz w:val="24"/>
                <w:szCs w:val="24"/>
                <w:lang w:eastAsia="fr-BE"/>
              </w:rPr>
              <w:noBreakHyphen/>
              <w:t>personne morale indiqué au point 3 ci-dessus</w:t>
            </w:r>
            <w:r w:rsidR="00D06077" w:rsidRPr="000B0FE5">
              <w:rPr>
                <w:rFonts w:cs="Calibri"/>
                <w:sz w:val="24"/>
                <w:szCs w:val="24"/>
                <w:lang w:eastAsia="fr-BE"/>
              </w:rPr>
              <w:t>.</w:t>
            </w:r>
          </w:p>
        </w:tc>
      </w:tr>
      <w:tr w:rsidR="0021420B" w:rsidRPr="000B0FE5" w14:paraId="70C98C91" w14:textId="77777777" w:rsidTr="007D7227">
        <w:trPr>
          <w:trHeight w:val="813"/>
        </w:trPr>
        <w:tc>
          <w:tcPr>
            <w:tcW w:w="3681" w:type="dxa"/>
            <w:shd w:val="clear" w:color="auto" w:fill="BBCC00" w:themeFill="accent3"/>
          </w:tcPr>
          <w:p w14:paraId="51A6F913" w14:textId="3D0392FB" w:rsidR="0021420B" w:rsidRPr="000B0FE5" w:rsidRDefault="000B0FE5" w:rsidP="008A6E54">
            <w:pPr>
              <w:ind w:right="567"/>
              <w:rPr>
                <w:rFonts w:cs="Calibri"/>
                <w:b/>
                <w:sz w:val="24"/>
                <w:szCs w:val="24"/>
                <w:lang w:eastAsia="fr-BE"/>
              </w:rPr>
            </w:pPr>
            <w:r>
              <w:rPr>
                <w:rFonts w:cs="Calibri"/>
                <w:b/>
                <w:sz w:val="24"/>
                <w:szCs w:val="24"/>
                <w:lang w:eastAsia="fr-BE"/>
              </w:rPr>
              <w:lastRenderedPageBreak/>
              <w:t>S</w:t>
            </w:r>
            <w:r w:rsidR="005A626F" w:rsidRPr="000B0FE5">
              <w:rPr>
                <w:rFonts w:cs="Calibri"/>
                <w:b/>
                <w:sz w:val="24"/>
                <w:szCs w:val="24"/>
                <w:lang w:eastAsia="fr-BE"/>
              </w:rPr>
              <w:t>ignature</w:t>
            </w:r>
          </w:p>
        </w:tc>
        <w:tc>
          <w:tcPr>
            <w:tcW w:w="5381" w:type="dxa"/>
          </w:tcPr>
          <w:p w14:paraId="0DAE3F92" w14:textId="77777777" w:rsidR="0021420B" w:rsidRPr="000B0FE5" w:rsidRDefault="0021420B" w:rsidP="008A6E54">
            <w:pPr>
              <w:ind w:right="567"/>
              <w:rPr>
                <w:rFonts w:cs="Calibri"/>
                <w:sz w:val="24"/>
                <w:szCs w:val="24"/>
                <w:lang w:eastAsia="fr-BE"/>
              </w:rPr>
            </w:pPr>
          </w:p>
        </w:tc>
      </w:tr>
    </w:tbl>
    <w:p w14:paraId="653194E1" w14:textId="62842108" w:rsidR="0021420B" w:rsidRPr="000B0FE5" w:rsidRDefault="005A626F" w:rsidP="0021420B">
      <w:pPr>
        <w:pStyle w:val="Heading1"/>
        <w:spacing w:before="360" w:after="240"/>
        <w:ind w:left="431" w:right="567" w:hanging="431"/>
        <w:rPr>
          <w:rFonts w:cs="Calibri"/>
          <w:lang w:val="fr-FR"/>
        </w:rPr>
      </w:pPr>
      <w:bookmarkStart w:id="5" w:name="_Toc524857518"/>
      <w:bookmarkStart w:id="6" w:name="_Toc524858528"/>
      <w:bookmarkStart w:id="7" w:name="_Toc524858603"/>
      <w:bookmarkStart w:id="8" w:name="_Toc524858685"/>
      <w:bookmarkEnd w:id="0"/>
      <w:bookmarkEnd w:id="1"/>
      <w:bookmarkEnd w:id="2"/>
      <w:bookmarkEnd w:id="3"/>
      <w:bookmarkEnd w:id="4"/>
      <w:r w:rsidRPr="000B0FE5">
        <w:rPr>
          <w:rFonts w:cs="Calibri"/>
          <w:lang w:val="fr-FR"/>
        </w:rPr>
        <w:t xml:space="preserve">Quelle est la base légale du présent questionnaire </w:t>
      </w:r>
      <w:r w:rsidR="0021420B" w:rsidRPr="000B0FE5">
        <w:rPr>
          <w:rFonts w:cs="Calibri"/>
          <w:lang w:val="fr-FR"/>
        </w:rPr>
        <w:t>?</w:t>
      </w:r>
      <w:bookmarkEnd w:id="5"/>
      <w:bookmarkEnd w:id="6"/>
      <w:bookmarkEnd w:id="7"/>
      <w:bookmarkEnd w:id="8"/>
      <w:r w:rsidR="0021420B" w:rsidRPr="000B0FE5">
        <w:rPr>
          <w:rFonts w:cs="Calibri"/>
          <w:lang w:val="fr-FR"/>
        </w:rPr>
        <w:t xml:space="preserve"> </w:t>
      </w:r>
    </w:p>
    <w:p w14:paraId="62E0F11A" w14:textId="3010ECB1" w:rsidR="001D245C" w:rsidRPr="000B0FE5" w:rsidRDefault="005A626F" w:rsidP="007D7227">
      <w:pPr>
        <w:spacing w:after="0" w:line="240" w:lineRule="auto"/>
        <w:jc w:val="both"/>
        <w:rPr>
          <w:sz w:val="24"/>
          <w:szCs w:val="24"/>
        </w:rPr>
      </w:pPr>
      <w:r w:rsidRPr="000B0FE5">
        <w:rPr>
          <w:rFonts w:cs="Calibri"/>
          <w:sz w:val="24"/>
          <w:szCs w:val="24"/>
          <w:lang w:eastAsia="fr-BE"/>
        </w:rPr>
        <w:t xml:space="preserve">La FSMA vous pose ces questions sur la base des articles </w:t>
      </w:r>
      <w:r w:rsidR="006630A2" w:rsidRPr="000B0FE5">
        <w:rPr>
          <w:rFonts w:cs="Calibri"/>
          <w:sz w:val="24"/>
          <w:szCs w:val="24"/>
          <w:lang w:eastAsia="fr-BE"/>
        </w:rPr>
        <w:t>VII.163</w:t>
      </w:r>
      <w:r w:rsidR="0055482F" w:rsidRPr="000B0FE5">
        <w:rPr>
          <w:rFonts w:cs="Calibri"/>
          <w:sz w:val="24"/>
          <w:szCs w:val="24"/>
          <w:lang w:eastAsia="fr-BE"/>
        </w:rPr>
        <w:t>, §</w:t>
      </w:r>
      <w:r w:rsidRPr="000B0FE5">
        <w:rPr>
          <w:rFonts w:cs="Calibri"/>
          <w:sz w:val="24"/>
          <w:szCs w:val="24"/>
          <w:lang w:eastAsia="fr-BE"/>
        </w:rPr>
        <w:t xml:space="preserve"> </w:t>
      </w:r>
      <w:r w:rsidR="0055482F" w:rsidRPr="000B0FE5">
        <w:rPr>
          <w:rFonts w:cs="Calibri"/>
          <w:sz w:val="24"/>
          <w:szCs w:val="24"/>
          <w:lang w:eastAsia="fr-BE"/>
        </w:rPr>
        <w:t>1</w:t>
      </w:r>
      <w:r w:rsidRPr="000B0FE5">
        <w:rPr>
          <w:rFonts w:cs="Calibri"/>
          <w:sz w:val="24"/>
          <w:szCs w:val="24"/>
          <w:vertAlign w:val="superscript"/>
          <w:lang w:eastAsia="fr-BE"/>
        </w:rPr>
        <w:t>er</w:t>
      </w:r>
      <w:r w:rsidR="0055482F" w:rsidRPr="000B0FE5">
        <w:rPr>
          <w:rFonts w:cs="Calibri"/>
          <w:sz w:val="24"/>
          <w:szCs w:val="24"/>
          <w:lang w:eastAsia="fr-BE"/>
        </w:rPr>
        <w:t>,</w:t>
      </w:r>
      <w:r w:rsidR="006630A2" w:rsidRPr="000B0FE5">
        <w:rPr>
          <w:rFonts w:cs="Calibri"/>
          <w:sz w:val="24"/>
          <w:szCs w:val="24"/>
          <w:lang w:eastAsia="fr-BE"/>
        </w:rPr>
        <w:t xml:space="preserve"> e</w:t>
      </w:r>
      <w:r w:rsidRPr="000B0FE5">
        <w:rPr>
          <w:rFonts w:cs="Calibri"/>
          <w:sz w:val="24"/>
          <w:szCs w:val="24"/>
          <w:lang w:eastAsia="fr-BE"/>
        </w:rPr>
        <w:t>t</w:t>
      </w:r>
      <w:r w:rsidR="006630A2" w:rsidRPr="000B0FE5">
        <w:rPr>
          <w:rFonts w:cs="Calibri"/>
          <w:sz w:val="24"/>
          <w:szCs w:val="24"/>
          <w:lang w:eastAsia="fr-BE"/>
        </w:rPr>
        <w:t xml:space="preserve"> VII.168 </w:t>
      </w:r>
      <w:r w:rsidRPr="000B0FE5">
        <w:rPr>
          <w:rFonts w:cs="Calibri"/>
          <w:sz w:val="24"/>
          <w:szCs w:val="24"/>
          <w:lang w:eastAsia="fr-BE"/>
        </w:rPr>
        <w:t>du Code de droit économique</w:t>
      </w:r>
      <w:r w:rsidR="00394BA0" w:rsidRPr="000B0FE5">
        <w:rPr>
          <w:rFonts w:cs="Calibri"/>
          <w:sz w:val="24"/>
          <w:szCs w:val="24"/>
          <w:lang w:eastAsia="fr-BE"/>
        </w:rPr>
        <w:t>.</w:t>
      </w:r>
    </w:p>
    <w:p w14:paraId="65AB8BFE" w14:textId="77777777" w:rsidR="005A626F" w:rsidRPr="000B0FE5" w:rsidRDefault="005A626F" w:rsidP="005A626F">
      <w:pPr>
        <w:pStyle w:val="Heading1"/>
        <w:rPr>
          <w:sz w:val="24"/>
          <w:szCs w:val="24"/>
          <w:lang w:val="fr-FR"/>
        </w:rPr>
      </w:pPr>
      <w:r w:rsidRPr="000B0FE5">
        <w:rPr>
          <w:lang w:val="fr-FR"/>
        </w:rPr>
        <w:t>Traitement des données à caractère personnel – Nous respectons votre vie privée</w:t>
      </w:r>
    </w:p>
    <w:p w14:paraId="6A8E660F" w14:textId="6A63C82B" w:rsidR="00163102" w:rsidRPr="005A626F" w:rsidRDefault="005A626F" w:rsidP="007D72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BCC00" w:themeFill="accent3"/>
        <w:spacing w:after="200" w:line="276" w:lineRule="auto"/>
        <w:rPr>
          <w:b/>
          <w:bCs/>
          <w:sz w:val="24"/>
          <w:szCs w:val="24"/>
        </w:rPr>
      </w:pPr>
      <w:r w:rsidRPr="000B0FE5">
        <w:rPr>
          <w:b/>
          <w:bCs/>
          <w:sz w:val="24"/>
          <w:szCs w:val="24"/>
        </w:rPr>
        <w:t xml:space="preserve">La FSMA traitera les données à caractère personnel que vous lui aurez transmises par le biais du présent questionnaire conformément à sa </w:t>
      </w:r>
      <w:hyperlink r:id="rId14" w:history="1">
        <w:r w:rsidRPr="000B0FE5">
          <w:rPr>
            <w:rStyle w:val="Hyperlink"/>
            <w:b/>
            <w:bCs/>
            <w:sz w:val="24"/>
            <w:szCs w:val="24"/>
          </w:rPr>
          <w:t>Politique Vie Privée</w:t>
        </w:r>
      </w:hyperlink>
      <w:r w:rsidR="00163102" w:rsidRPr="000B0FE5">
        <w:rPr>
          <w:b/>
          <w:bCs/>
          <w:sz w:val="24"/>
          <w:szCs w:val="24"/>
        </w:rPr>
        <w:t>.</w:t>
      </w:r>
    </w:p>
    <w:sectPr w:rsidR="00163102" w:rsidRPr="005A626F" w:rsidSect="00A9282B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851" w:right="1417" w:bottom="1134" w:left="1417" w:header="825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564D1" w14:textId="77777777" w:rsidR="0096379F" w:rsidRPr="000B0FE5" w:rsidRDefault="0096379F" w:rsidP="00882CD2">
      <w:pPr>
        <w:spacing w:after="0" w:line="240" w:lineRule="auto"/>
      </w:pPr>
      <w:r w:rsidRPr="000B0FE5">
        <w:separator/>
      </w:r>
    </w:p>
  </w:endnote>
  <w:endnote w:type="continuationSeparator" w:id="0">
    <w:p w14:paraId="334370D8" w14:textId="77777777" w:rsidR="0096379F" w:rsidRPr="000B0FE5" w:rsidRDefault="0096379F" w:rsidP="00882CD2">
      <w:pPr>
        <w:spacing w:after="0" w:line="240" w:lineRule="auto"/>
      </w:pPr>
      <w:r w:rsidRPr="000B0F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tham Rounded Bold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otham Rounded Book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64E1" w14:textId="77777777" w:rsidR="00CB3B26" w:rsidRPr="000B0FE5" w:rsidRDefault="00CB3B26" w:rsidP="003554C9">
    <w:pPr>
      <w:pStyle w:val="Footer"/>
      <w:tabs>
        <w:tab w:val="clear" w:pos="4513"/>
        <w:tab w:val="clear" w:pos="9026"/>
        <w:tab w:val="left" w:pos="5126"/>
      </w:tabs>
      <w:rPr>
        <w:rFonts w:ascii="Gotham Rounded Book" w:hAnsi="Gotham Rounded Book"/>
        <w:b/>
        <w:color w:val="002244" w:themeColor="text2"/>
        <w:sz w:val="16"/>
        <w:szCs w:val="16"/>
      </w:rPr>
    </w:pPr>
    <w:r w:rsidRPr="000B0FE5">
      <w:rPr>
        <w:rFonts w:ascii="Gotham Rounded Book" w:hAnsi="Gotham Rounded Book"/>
        <w:b/>
        <w:color w:val="BBCC00" w:themeColor="accent3"/>
        <w:sz w:val="16"/>
        <w:szCs w:val="16"/>
      </w:rPr>
      <w:t>/</w:t>
    </w:r>
    <w:r w:rsidRPr="000B0FE5">
      <w:rPr>
        <w:rFonts w:ascii="Gotham Rounded Book" w:hAnsi="Gotham Rounded Book"/>
        <w:sz w:val="16"/>
        <w:szCs w:val="16"/>
      </w:rPr>
      <w:t xml:space="preserve"> </w:t>
    </w:r>
    <w:r w:rsidRPr="000B0FE5">
      <w:rPr>
        <w:rFonts w:ascii="Gotham Rounded Book" w:hAnsi="Gotham Rounded Book"/>
        <w:color w:val="002244" w:themeColor="text2"/>
        <w:sz w:val="16"/>
        <w:szCs w:val="16"/>
      </w:rPr>
      <w:t>FSMA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51D6" w14:textId="45829D39" w:rsidR="00CB3B26" w:rsidRPr="000B0FE5" w:rsidRDefault="0000595F" w:rsidP="00F54DCB">
    <w:pPr>
      <w:pStyle w:val="Footer"/>
      <w:tabs>
        <w:tab w:val="clear" w:pos="4513"/>
        <w:tab w:val="clear" w:pos="9026"/>
        <w:tab w:val="left" w:pos="6691"/>
      </w:tabs>
      <w:rPr>
        <w:rFonts w:ascii="Gotham Rounded Book" w:hAnsi="Gotham Rounded Book"/>
        <w:sz w:val="14"/>
        <w:szCs w:val="14"/>
      </w:rPr>
    </w:pPr>
    <w:r>
      <w:rPr>
        <w:rFonts w:ascii="Gotham Rounded Book" w:hAnsi="Gotham Rounded Book"/>
        <w:sz w:val="14"/>
        <w:szCs w:val="14"/>
      </w:rPr>
      <w:t>Rue du Congrès</w:t>
    </w:r>
    <w:r w:rsidR="00CB3B26" w:rsidRPr="000B0FE5">
      <w:rPr>
        <w:rFonts w:ascii="Gotham Rounded Book" w:hAnsi="Gotham Rounded Book"/>
        <w:sz w:val="14"/>
        <w:szCs w:val="14"/>
      </w:rPr>
      <w:t xml:space="preserve"> 12-14      1000 Bru</w:t>
    </w:r>
    <w:r>
      <w:rPr>
        <w:rFonts w:ascii="Gotham Rounded Book" w:hAnsi="Gotham Rounded Book"/>
        <w:sz w:val="14"/>
        <w:szCs w:val="14"/>
      </w:rPr>
      <w:t>xelles</w:t>
    </w:r>
    <w:r w:rsidR="00CB3B26" w:rsidRPr="000B0FE5">
      <w:rPr>
        <w:rFonts w:ascii="Gotham Rounded Book" w:hAnsi="Gotham Rounded Book"/>
        <w:sz w:val="14"/>
        <w:szCs w:val="14"/>
      </w:rPr>
      <w:t xml:space="preserve">      </w:t>
    </w:r>
    <w:r w:rsidR="00CB3B26" w:rsidRPr="000B0FE5">
      <w:rPr>
        <w:rFonts w:ascii="Gotham Rounded Book" w:hAnsi="Gotham Rounded Book"/>
        <w:sz w:val="14"/>
        <w:szCs w:val="14"/>
      </w:rPr>
      <w:tab/>
    </w:r>
    <w:r w:rsidR="00CB3B26" w:rsidRPr="000B0FE5">
      <w:rPr>
        <w:rFonts w:ascii="Gotham Rounded Book" w:hAnsi="Gotham Rounded Book"/>
        <w:b/>
        <w:color w:val="BBCC00" w:themeColor="accent3"/>
        <w:sz w:val="14"/>
        <w:szCs w:val="14"/>
      </w:rPr>
      <w:t>/</w:t>
    </w:r>
    <w:r w:rsidR="00CB3B26" w:rsidRPr="000B0FE5">
      <w:rPr>
        <w:rFonts w:ascii="Gotham Rounded Book" w:hAnsi="Gotham Rounded Book"/>
        <w:sz w:val="14"/>
        <w:szCs w:val="14"/>
      </w:rPr>
      <w:t xml:space="preserve"> www.fsma.be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AF90F" w14:textId="77777777" w:rsidR="0096379F" w:rsidRPr="000B0FE5" w:rsidRDefault="0096379F" w:rsidP="00882CD2">
      <w:pPr>
        <w:spacing w:after="0" w:line="240" w:lineRule="auto"/>
      </w:pPr>
      <w:r w:rsidRPr="000B0FE5">
        <w:separator/>
      </w:r>
    </w:p>
  </w:footnote>
  <w:footnote w:type="continuationSeparator" w:id="0">
    <w:p w14:paraId="42ED1C0B" w14:textId="77777777" w:rsidR="0096379F" w:rsidRPr="000B0FE5" w:rsidRDefault="0096379F" w:rsidP="00882CD2">
      <w:pPr>
        <w:spacing w:after="0" w:line="240" w:lineRule="auto"/>
      </w:pPr>
      <w:r w:rsidRPr="000B0FE5">
        <w:continuationSeparator/>
      </w:r>
    </w:p>
  </w:footnote>
  <w:footnote w:id="1">
    <w:p w14:paraId="5A63989B" w14:textId="467B1B98" w:rsidR="009662FC" w:rsidRPr="000B0FE5" w:rsidRDefault="009662FC" w:rsidP="004D4A16">
      <w:pPr>
        <w:pStyle w:val="FootnoteText"/>
        <w:ind w:left="284" w:hanging="284"/>
      </w:pPr>
      <w:r w:rsidRPr="000B0FE5">
        <w:rPr>
          <w:rStyle w:val="FootnoteReference"/>
        </w:rPr>
        <w:footnoteRef/>
      </w:r>
      <w:r w:rsidR="004D4A16" w:rsidRPr="000B0FE5">
        <w:tab/>
      </w:r>
      <w:hyperlink r:id="rId1" w:history="1">
        <w:r w:rsidR="00BC60B2" w:rsidRPr="000B0FE5">
          <w:rPr>
            <w:color w:val="0000FF"/>
            <w:szCs w:val="22"/>
            <w:u w:val="single"/>
          </w:rPr>
          <w:t>Qu’est-ce qu’un "actionnaire détenant le contrôle de la société" ? | FSMA</w:t>
        </w:r>
      </w:hyperlink>
    </w:p>
  </w:footnote>
  <w:footnote w:id="2">
    <w:p w14:paraId="7CF8336E" w14:textId="0373E0A5" w:rsidR="003F3B4B" w:rsidRPr="000B0FE5" w:rsidRDefault="003F3B4B" w:rsidP="004D4A16">
      <w:pPr>
        <w:pStyle w:val="FootnoteText"/>
        <w:ind w:left="284" w:hanging="284"/>
        <w:jc w:val="both"/>
      </w:pPr>
      <w:r w:rsidRPr="000B0FE5">
        <w:rPr>
          <w:rStyle w:val="FootnoteReference"/>
        </w:rPr>
        <w:footnoteRef/>
      </w:r>
      <w:r w:rsidR="004D4A16" w:rsidRPr="000B0FE5">
        <w:tab/>
      </w:r>
      <w:r w:rsidR="00BC60B2" w:rsidRPr="000B0FE5">
        <w:t>Pour les personnes morales qui ne disposent pas d’un numéro d’entreprise belge : veuillez mentionner l’adresse du siège social.</w:t>
      </w:r>
    </w:p>
  </w:footnote>
  <w:footnote w:id="3">
    <w:p w14:paraId="4426A85E" w14:textId="774A5852" w:rsidR="003F3B4B" w:rsidRPr="00BC60B2" w:rsidRDefault="003F3B4B" w:rsidP="004D4A16">
      <w:pPr>
        <w:pStyle w:val="FootnoteText"/>
        <w:ind w:left="284" w:hanging="284"/>
        <w:jc w:val="both"/>
      </w:pPr>
      <w:r w:rsidRPr="000B0FE5">
        <w:rPr>
          <w:rStyle w:val="FootnoteReference"/>
        </w:rPr>
        <w:footnoteRef/>
      </w:r>
      <w:r w:rsidR="004D4A16" w:rsidRPr="000B0FE5">
        <w:tab/>
      </w:r>
      <w:r w:rsidR="00BC60B2" w:rsidRPr="000B0FE5">
        <w:t>Pour les personnes physiques qui ne disposent pas d’un numéro de registre national belge : veuillez indiquer vos date et lieu de naissance</w:t>
      </w:r>
      <w:r w:rsidRPr="000B0FE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9" w:name="bkmName2" w:displacedByCustomXml="next"/>
  <w:bookmarkEnd w:id="9" w:displacedByCustomXml="next"/>
  <w:sdt>
    <w:sdtPr>
      <w:id w:val="1131906084"/>
      <w:docPartObj>
        <w:docPartGallery w:val="Page Numbers (Top of Page)"/>
        <w:docPartUnique/>
      </w:docPartObj>
    </w:sdtPr>
    <w:sdtEndPr/>
    <w:sdtContent>
      <w:p w14:paraId="18ECEFCD" w14:textId="4B014B3F" w:rsidR="006E7D28" w:rsidRPr="000B0FE5" w:rsidRDefault="0096379F" w:rsidP="00636A04">
        <w:pPr>
          <w:pStyle w:val="Header"/>
        </w:pPr>
        <w:sdt>
          <w:sdtPr>
            <w:id w:val="-996418877"/>
            <w:docPartObj>
              <w:docPartGallery w:val="Page Numbers (Top of Page)"/>
              <w:docPartUnique/>
            </w:docPartObj>
          </w:sdtPr>
          <w:sdtEndPr/>
          <w:sdtContent>
            <w:r w:rsidR="00636A04" w:rsidRPr="00C119D6">
              <w:rPr>
                <w:rFonts w:ascii="Calibri" w:eastAsia="Times New Roman" w:hAnsi="Calibri" w:cs="Mangal"/>
                <w:noProof/>
                <w:sz w:val="22"/>
                <w:szCs w:val="20"/>
                <w:lang w:val="fr-BE" w:eastAsia="fr-BE" w:bidi="ne-IN"/>
              </w:rPr>
              <w:drawing>
                <wp:inline distT="0" distB="0" distL="0" distR="0" wp14:anchorId="4820DD94" wp14:editId="2FE15627">
                  <wp:extent cx="1331860" cy="713015"/>
                  <wp:effectExtent l="0" t="0" r="1905" b="0"/>
                  <wp:docPr id="1029761913" name="Picture 1029761913" descr="\\prod\dfs\mng\users\home\fossetla\My Pictures\Logo courrier F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prod\dfs\mng\users\home\fossetla\My Pictures\Logo courrier F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427" cy="726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6A04">
              <w:tab/>
            </w:r>
            <w:r w:rsidR="00636A04">
              <w:tab/>
            </w:r>
            <w:r w:rsidR="004D4A16" w:rsidRPr="000B0FE5">
              <w:rPr>
                <w:b/>
                <w:bCs/>
                <w:sz w:val="24"/>
                <w:szCs w:val="24"/>
              </w:rPr>
              <w:fldChar w:fldCharType="begin"/>
            </w:r>
            <w:r w:rsidR="004D4A16" w:rsidRPr="000B0FE5">
              <w:rPr>
                <w:b/>
                <w:bCs/>
              </w:rPr>
              <w:instrText xml:space="preserve"> PAGE </w:instrText>
            </w:r>
            <w:r w:rsidR="004D4A16" w:rsidRPr="000B0FE5">
              <w:rPr>
                <w:b/>
                <w:bCs/>
                <w:sz w:val="24"/>
                <w:szCs w:val="24"/>
              </w:rPr>
              <w:fldChar w:fldCharType="separate"/>
            </w:r>
            <w:r w:rsidR="004D4A16" w:rsidRPr="000B0FE5">
              <w:rPr>
                <w:b/>
                <w:bCs/>
                <w:sz w:val="24"/>
                <w:szCs w:val="24"/>
              </w:rPr>
              <w:t>1</w:t>
            </w:r>
            <w:r w:rsidR="004D4A16" w:rsidRPr="000B0FE5">
              <w:rPr>
                <w:b/>
                <w:bCs/>
                <w:sz w:val="24"/>
                <w:szCs w:val="24"/>
              </w:rPr>
              <w:fldChar w:fldCharType="end"/>
            </w:r>
            <w:r w:rsidR="004D4A16" w:rsidRPr="000B0FE5">
              <w:t xml:space="preserve"> / </w:t>
            </w:r>
            <w:r w:rsidR="004D4A16" w:rsidRPr="000B0FE5">
              <w:rPr>
                <w:b/>
                <w:bCs/>
                <w:sz w:val="24"/>
                <w:szCs w:val="24"/>
              </w:rPr>
              <w:fldChar w:fldCharType="begin"/>
            </w:r>
            <w:r w:rsidR="004D4A16" w:rsidRPr="000B0FE5">
              <w:rPr>
                <w:b/>
                <w:bCs/>
              </w:rPr>
              <w:instrText xml:space="preserve"> NUMPAGES  </w:instrText>
            </w:r>
            <w:r w:rsidR="004D4A16" w:rsidRPr="000B0FE5">
              <w:rPr>
                <w:b/>
                <w:bCs/>
                <w:sz w:val="24"/>
                <w:szCs w:val="24"/>
              </w:rPr>
              <w:fldChar w:fldCharType="separate"/>
            </w:r>
            <w:r w:rsidR="004D4A16" w:rsidRPr="000B0FE5">
              <w:rPr>
                <w:b/>
                <w:bCs/>
                <w:sz w:val="24"/>
                <w:szCs w:val="24"/>
              </w:rPr>
              <w:t>7</w:t>
            </w:r>
            <w:r w:rsidR="004D4A16" w:rsidRPr="000B0FE5">
              <w:rPr>
                <w:b/>
                <w:bCs/>
                <w:sz w:val="24"/>
                <w:szCs w:val="24"/>
              </w:rPr>
              <w:fldChar w:fldCharType="end"/>
            </w:r>
            <w:r w:rsidR="00636A04">
              <w:rPr>
                <w:b/>
                <w:bCs/>
                <w:sz w:val="24"/>
                <w:szCs w:val="24"/>
              </w:rPr>
              <w:tab/>
            </w:r>
          </w:sdtContent>
        </w:sdt>
      </w:p>
    </w:sdtContent>
  </w:sdt>
  <w:p w14:paraId="54B8543A" w14:textId="77777777" w:rsidR="00CB3B26" w:rsidRPr="000B0FE5" w:rsidRDefault="00CB3B26" w:rsidP="00A60EE1">
    <w:pPr>
      <w:pStyle w:val="Header"/>
      <w:tabs>
        <w:tab w:val="clear" w:pos="4513"/>
        <w:tab w:val="clear" w:pos="9026"/>
        <w:tab w:val="right" w:pos="9015"/>
      </w:tabs>
      <w:spacing w:line="168" w:lineRule="exac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C9D8" w14:textId="3909C70E" w:rsidR="00CB3B26" w:rsidRPr="000B0FE5" w:rsidRDefault="00AB2344" w:rsidP="00E1105D">
    <w:pPr>
      <w:pStyle w:val="Header"/>
      <w:tabs>
        <w:tab w:val="left" w:pos="567"/>
        <w:tab w:val="left" w:pos="8222"/>
      </w:tabs>
      <w:spacing w:after="240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8593B99" wp14:editId="72504208">
              <wp:simplePos x="0" y="0"/>
              <wp:positionH relativeFrom="column">
                <wp:posOffset>4777105</wp:posOffset>
              </wp:positionH>
              <wp:positionV relativeFrom="paragraph">
                <wp:posOffset>1905</wp:posOffset>
              </wp:positionV>
              <wp:extent cx="1121410" cy="326390"/>
              <wp:effectExtent l="0" t="0" r="2540" b="0"/>
              <wp:wrapSquare wrapText="bothSides"/>
              <wp:docPr id="9873353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1410" cy="326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1A6101" w14:textId="30B5340F" w:rsidR="00AB2344" w:rsidRPr="00CB3175" w:rsidRDefault="00AB2344" w:rsidP="00AB2344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593B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6.15pt;margin-top:.15pt;width:88.3pt;height:25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" stroked="f">
              <v:textbox>
                <w:txbxContent>
                  <w:p w14:paraId="6C1A6101" w14:textId="30B5340F" w:rsidR="00AB2344" w:rsidRPr="00CB3175" w:rsidRDefault="00AB2344" w:rsidP="00AB2344">
                    <w:pPr>
                      <w:rPr>
                        <w:lang w:val="en-GB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1529861343"/>
        <w:docPartObj>
          <w:docPartGallery w:val="Page Numbers (Top of Page)"/>
          <w:docPartUnique/>
        </w:docPartObj>
      </w:sdtPr>
      <w:sdtEndPr/>
      <w:sdtContent>
        <w:r w:rsidRPr="00C119D6">
          <w:rPr>
            <w:rFonts w:ascii="Calibri" w:eastAsia="Times New Roman" w:hAnsi="Calibri" w:cs="Mangal"/>
            <w:noProof/>
            <w:sz w:val="22"/>
            <w:szCs w:val="20"/>
            <w:lang w:val="fr-BE" w:eastAsia="fr-BE" w:bidi="ne-IN"/>
          </w:rPr>
          <w:drawing>
            <wp:inline distT="0" distB="0" distL="0" distR="0" wp14:anchorId="0C022ADD" wp14:editId="7F294241">
              <wp:extent cx="1331860" cy="713015"/>
              <wp:effectExtent l="0" t="0" r="1905" b="0"/>
              <wp:docPr id="1336989736" name="Picture 1336989736" descr="\\prod\dfs\mng\users\home\fossetla\My Pictures\Logo courrier FR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\\prod\dfs\mng\users\home\fossetla\My Pictures\Logo courrier FR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56427" cy="7261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 xml:space="preserve"> 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7</w:t>
        </w:r>
        <w:r>
          <w:rPr>
            <w:b/>
            <w:bCs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F5338"/>
    <w:multiLevelType w:val="hybridMultilevel"/>
    <w:tmpl w:val="E6E8D2E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484B"/>
    <w:multiLevelType w:val="hybridMultilevel"/>
    <w:tmpl w:val="458A45A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86407"/>
    <w:multiLevelType w:val="hybridMultilevel"/>
    <w:tmpl w:val="7C7659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47D66"/>
    <w:multiLevelType w:val="hybridMultilevel"/>
    <w:tmpl w:val="12F6B2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15A0A"/>
    <w:multiLevelType w:val="hybridMultilevel"/>
    <w:tmpl w:val="007CF16A"/>
    <w:lvl w:ilvl="0" w:tplc="080C0001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0CA3ADD"/>
    <w:multiLevelType w:val="hybridMultilevel"/>
    <w:tmpl w:val="011CDD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6147A"/>
    <w:multiLevelType w:val="hybridMultilevel"/>
    <w:tmpl w:val="7932DFD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C5060"/>
    <w:multiLevelType w:val="hybridMultilevel"/>
    <w:tmpl w:val="697292FA"/>
    <w:lvl w:ilvl="0" w:tplc="3C90E574">
      <w:start w:val="3"/>
      <w:numFmt w:val="upperRoman"/>
      <w:lvlText w:val="%1."/>
      <w:lvlJc w:val="left"/>
      <w:pPr>
        <w:ind w:left="786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42F11"/>
    <w:multiLevelType w:val="hybridMultilevel"/>
    <w:tmpl w:val="C6CAC51C"/>
    <w:lvl w:ilvl="0" w:tplc="0F627916">
      <w:start w:val="1"/>
      <w:numFmt w:val="upperRoman"/>
      <w:lvlText w:val="%1."/>
      <w:lvlJc w:val="left"/>
      <w:pPr>
        <w:ind w:left="786" w:hanging="360"/>
      </w:pPr>
      <w:rPr>
        <w:rFonts w:hint="default"/>
      </w:rPr>
    </w:lvl>
    <w:lvl w:ilvl="1" w:tplc="3E3C048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F3348"/>
    <w:multiLevelType w:val="hybridMultilevel"/>
    <w:tmpl w:val="1C08E89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A65014"/>
    <w:multiLevelType w:val="hybridMultilevel"/>
    <w:tmpl w:val="A6B622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03973"/>
    <w:multiLevelType w:val="hybridMultilevel"/>
    <w:tmpl w:val="7D8A78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7290A"/>
    <w:multiLevelType w:val="hybridMultilevel"/>
    <w:tmpl w:val="12C8FC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853BA5"/>
    <w:multiLevelType w:val="multilevel"/>
    <w:tmpl w:val="DBB2EE9A"/>
    <w:lvl w:ilvl="0">
      <w:start w:val="1"/>
      <w:numFmt w:val="decimal"/>
      <w:pStyle w:val="Heading1"/>
      <w:lvlText w:val="%1"/>
      <w:lvlJc w:val="left"/>
      <w:pPr>
        <w:ind w:left="573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1EEE399C"/>
    <w:multiLevelType w:val="hybridMultilevel"/>
    <w:tmpl w:val="8B40B0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714D36"/>
    <w:multiLevelType w:val="hybridMultilevel"/>
    <w:tmpl w:val="918651F2"/>
    <w:lvl w:ilvl="0" w:tplc="0813000F">
      <w:start w:val="1"/>
      <w:numFmt w:val="decimal"/>
      <w:lvlText w:val="%1."/>
      <w:lvlJc w:val="left"/>
      <w:pPr>
        <w:ind w:left="1495" w:hanging="360"/>
      </w:pPr>
    </w:lvl>
    <w:lvl w:ilvl="1" w:tplc="08130019" w:tentative="1">
      <w:start w:val="1"/>
      <w:numFmt w:val="lowerLetter"/>
      <w:lvlText w:val="%2."/>
      <w:lvlJc w:val="left"/>
      <w:pPr>
        <w:ind w:left="2215" w:hanging="360"/>
      </w:pPr>
    </w:lvl>
    <w:lvl w:ilvl="2" w:tplc="0813001B" w:tentative="1">
      <w:start w:val="1"/>
      <w:numFmt w:val="lowerRoman"/>
      <w:lvlText w:val="%3."/>
      <w:lvlJc w:val="right"/>
      <w:pPr>
        <w:ind w:left="2935" w:hanging="180"/>
      </w:pPr>
    </w:lvl>
    <w:lvl w:ilvl="3" w:tplc="0813000F" w:tentative="1">
      <w:start w:val="1"/>
      <w:numFmt w:val="decimal"/>
      <w:lvlText w:val="%4."/>
      <w:lvlJc w:val="left"/>
      <w:pPr>
        <w:ind w:left="3655" w:hanging="360"/>
      </w:pPr>
    </w:lvl>
    <w:lvl w:ilvl="4" w:tplc="08130019" w:tentative="1">
      <w:start w:val="1"/>
      <w:numFmt w:val="lowerLetter"/>
      <w:lvlText w:val="%5."/>
      <w:lvlJc w:val="left"/>
      <w:pPr>
        <w:ind w:left="4375" w:hanging="360"/>
      </w:pPr>
    </w:lvl>
    <w:lvl w:ilvl="5" w:tplc="0813001B" w:tentative="1">
      <w:start w:val="1"/>
      <w:numFmt w:val="lowerRoman"/>
      <w:lvlText w:val="%6."/>
      <w:lvlJc w:val="right"/>
      <w:pPr>
        <w:ind w:left="5095" w:hanging="180"/>
      </w:pPr>
    </w:lvl>
    <w:lvl w:ilvl="6" w:tplc="0813000F" w:tentative="1">
      <w:start w:val="1"/>
      <w:numFmt w:val="decimal"/>
      <w:lvlText w:val="%7."/>
      <w:lvlJc w:val="left"/>
      <w:pPr>
        <w:ind w:left="5815" w:hanging="360"/>
      </w:pPr>
    </w:lvl>
    <w:lvl w:ilvl="7" w:tplc="08130019" w:tentative="1">
      <w:start w:val="1"/>
      <w:numFmt w:val="lowerLetter"/>
      <w:lvlText w:val="%8."/>
      <w:lvlJc w:val="left"/>
      <w:pPr>
        <w:ind w:left="6535" w:hanging="360"/>
      </w:pPr>
    </w:lvl>
    <w:lvl w:ilvl="8" w:tplc="08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258753FB"/>
    <w:multiLevelType w:val="hybridMultilevel"/>
    <w:tmpl w:val="0C64CB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285F62"/>
    <w:multiLevelType w:val="hybridMultilevel"/>
    <w:tmpl w:val="F9E686D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96557B"/>
    <w:multiLevelType w:val="hybridMultilevel"/>
    <w:tmpl w:val="3C3880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A6423A"/>
    <w:multiLevelType w:val="hybridMultilevel"/>
    <w:tmpl w:val="3B1C1020"/>
    <w:lvl w:ilvl="0" w:tplc="E9C49F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A60B1"/>
    <w:multiLevelType w:val="hybridMultilevel"/>
    <w:tmpl w:val="4E988A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BE432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A5069"/>
    <w:multiLevelType w:val="hybridMultilevel"/>
    <w:tmpl w:val="3B9406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8F1D46"/>
    <w:multiLevelType w:val="hybridMultilevel"/>
    <w:tmpl w:val="6882DF3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9C8B7EC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F206E2"/>
    <w:multiLevelType w:val="hybridMultilevel"/>
    <w:tmpl w:val="6B82B724"/>
    <w:lvl w:ilvl="0" w:tplc="0813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4" w15:restartNumberingAfterBreak="0">
    <w:nsid w:val="476477E2"/>
    <w:multiLevelType w:val="hybridMultilevel"/>
    <w:tmpl w:val="E4808C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A70844"/>
    <w:multiLevelType w:val="hybridMultilevel"/>
    <w:tmpl w:val="9B32581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36B9B"/>
    <w:multiLevelType w:val="hybridMultilevel"/>
    <w:tmpl w:val="D24AF5E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D77116A"/>
    <w:multiLevelType w:val="hybridMultilevel"/>
    <w:tmpl w:val="46C42CAA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DFD27DD"/>
    <w:multiLevelType w:val="hybridMultilevel"/>
    <w:tmpl w:val="172C4D28"/>
    <w:lvl w:ilvl="0" w:tplc="3C90E574">
      <w:start w:val="3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F0916"/>
    <w:multiLevelType w:val="hybridMultilevel"/>
    <w:tmpl w:val="82102D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50E2A"/>
    <w:multiLevelType w:val="hybridMultilevel"/>
    <w:tmpl w:val="B3BCBAA0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9C8B7EC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D46C2C"/>
    <w:multiLevelType w:val="hybridMultilevel"/>
    <w:tmpl w:val="36F496A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9178F"/>
    <w:multiLevelType w:val="hybridMultilevel"/>
    <w:tmpl w:val="E3A4BC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F078C"/>
    <w:multiLevelType w:val="hybridMultilevel"/>
    <w:tmpl w:val="8438D4E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0F">
      <w:start w:val="1"/>
      <w:numFmt w:val="decimal"/>
      <w:lvlText w:val="%2."/>
      <w:lvlJc w:val="left"/>
      <w:pPr>
        <w:ind w:left="1495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06884"/>
    <w:multiLevelType w:val="hybridMultilevel"/>
    <w:tmpl w:val="D6FE8D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C4C8B"/>
    <w:multiLevelType w:val="hybridMultilevel"/>
    <w:tmpl w:val="631CAA08"/>
    <w:lvl w:ilvl="0" w:tplc="08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6" w15:restartNumberingAfterBreak="0">
    <w:nsid w:val="6D313F78"/>
    <w:multiLevelType w:val="hybridMultilevel"/>
    <w:tmpl w:val="3632A3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A72E1A"/>
    <w:multiLevelType w:val="hybridMultilevel"/>
    <w:tmpl w:val="8D6A7D84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6A0B61C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57C7329"/>
    <w:multiLevelType w:val="hybridMultilevel"/>
    <w:tmpl w:val="47D0524A"/>
    <w:lvl w:ilvl="0" w:tplc="0813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7615607E"/>
    <w:multiLevelType w:val="hybridMultilevel"/>
    <w:tmpl w:val="586A3026"/>
    <w:lvl w:ilvl="0" w:tplc="08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62049B"/>
    <w:multiLevelType w:val="hybridMultilevel"/>
    <w:tmpl w:val="AF7CB9F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141E60"/>
    <w:multiLevelType w:val="hybridMultilevel"/>
    <w:tmpl w:val="FE4C52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998175">
    <w:abstractNumId w:val="21"/>
  </w:num>
  <w:num w:numId="2" w16cid:durableId="1880701944">
    <w:abstractNumId w:val="9"/>
  </w:num>
  <w:num w:numId="3" w16cid:durableId="1142769989">
    <w:abstractNumId w:val="8"/>
  </w:num>
  <w:num w:numId="4" w16cid:durableId="66611780">
    <w:abstractNumId w:val="33"/>
  </w:num>
  <w:num w:numId="5" w16cid:durableId="784229625">
    <w:abstractNumId w:val="30"/>
  </w:num>
  <w:num w:numId="6" w16cid:durableId="1491369578">
    <w:abstractNumId w:val="38"/>
  </w:num>
  <w:num w:numId="7" w16cid:durableId="623270369">
    <w:abstractNumId w:val="22"/>
  </w:num>
  <w:num w:numId="8" w16cid:durableId="308365870">
    <w:abstractNumId w:val="6"/>
  </w:num>
  <w:num w:numId="9" w16cid:durableId="1826584065">
    <w:abstractNumId w:val="41"/>
  </w:num>
  <w:num w:numId="10" w16cid:durableId="117990740">
    <w:abstractNumId w:val="36"/>
  </w:num>
  <w:num w:numId="11" w16cid:durableId="1252661681">
    <w:abstractNumId w:val="0"/>
  </w:num>
  <w:num w:numId="12" w16cid:durableId="1585724929">
    <w:abstractNumId w:val="27"/>
  </w:num>
  <w:num w:numId="13" w16cid:durableId="1297762128">
    <w:abstractNumId w:val="26"/>
  </w:num>
  <w:num w:numId="14" w16cid:durableId="203371351">
    <w:abstractNumId w:val="17"/>
  </w:num>
  <w:num w:numId="15" w16cid:durableId="1061290989">
    <w:abstractNumId w:val="3"/>
  </w:num>
  <w:num w:numId="16" w16cid:durableId="1381705961">
    <w:abstractNumId w:val="32"/>
  </w:num>
  <w:num w:numId="17" w16cid:durableId="1537040076">
    <w:abstractNumId w:val="16"/>
  </w:num>
  <w:num w:numId="18" w16cid:durableId="70465786">
    <w:abstractNumId w:val="23"/>
  </w:num>
  <w:num w:numId="19" w16cid:durableId="1110514690">
    <w:abstractNumId w:val="31"/>
  </w:num>
  <w:num w:numId="20" w16cid:durableId="1699425727">
    <w:abstractNumId w:val="10"/>
  </w:num>
  <w:num w:numId="21" w16cid:durableId="822936891">
    <w:abstractNumId w:val="25"/>
  </w:num>
  <w:num w:numId="22" w16cid:durableId="1285119873">
    <w:abstractNumId w:val="39"/>
  </w:num>
  <w:num w:numId="23" w16cid:durableId="618533268">
    <w:abstractNumId w:val="14"/>
  </w:num>
  <w:num w:numId="24" w16cid:durableId="472529450">
    <w:abstractNumId w:val="15"/>
  </w:num>
  <w:num w:numId="25" w16cid:durableId="1607083566">
    <w:abstractNumId w:val="37"/>
  </w:num>
  <w:num w:numId="26" w16cid:durableId="1411846942">
    <w:abstractNumId w:val="20"/>
  </w:num>
  <w:num w:numId="27" w16cid:durableId="1176844303">
    <w:abstractNumId w:val="2"/>
  </w:num>
  <w:num w:numId="28" w16cid:durableId="1033068062">
    <w:abstractNumId w:val="35"/>
  </w:num>
  <w:num w:numId="29" w16cid:durableId="1587692986">
    <w:abstractNumId w:val="34"/>
  </w:num>
  <w:num w:numId="30" w16cid:durableId="1067530330">
    <w:abstractNumId w:val="11"/>
  </w:num>
  <w:num w:numId="31" w16cid:durableId="696590471">
    <w:abstractNumId w:val="24"/>
  </w:num>
  <w:num w:numId="32" w16cid:durableId="254246644">
    <w:abstractNumId w:val="5"/>
  </w:num>
  <w:num w:numId="33" w16cid:durableId="35855403">
    <w:abstractNumId w:val="18"/>
  </w:num>
  <w:num w:numId="34" w16cid:durableId="61101696">
    <w:abstractNumId w:val="7"/>
  </w:num>
  <w:num w:numId="35" w16cid:durableId="95175023">
    <w:abstractNumId w:val="28"/>
  </w:num>
  <w:num w:numId="36" w16cid:durableId="1718771923">
    <w:abstractNumId w:val="29"/>
  </w:num>
  <w:num w:numId="37" w16cid:durableId="205588333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33435511">
    <w:abstractNumId w:val="3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56860923">
    <w:abstractNumId w:val="13"/>
  </w:num>
  <w:num w:numId="40" w16cid:durableId="371804871">
    <w:abstractNumId w:val="40"/>
  </w:num>
  <w:num w:numId="41" w16cid:durableId="487718989">
    <w:abstractNumId w:val="12"/>
  </w:num>
  <w:num w:numId="42" w16cid:durableId="290980803">
    <w:abstractNumId w:val="19"/>
  </w:num>
  <w:num w:numId="43" w16cid:durableId="1941716439">
    <w:abstractNumId w:val="4"/>
  </w:num>
  <w:num w:numId="44" w16cid:durableId="1097210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20B"/>
    <w:rsid w:val="0000595F"/>
    <w:rsid w:val="0000768A"/>
    <w:rsid w:val="00016A16"/>
    <w:rsid w:val="000207D0"/>
    <w:rsid w:val="00022F1B"/>
    <w:rsid w:val="00024663"/>
    <w:rsid w:val="0003015F"/>
    <w:rsid w:val="000379E1"/>
    <w:rsid w:val="00042135"/>
    <w:rsid w:val="00042475"/>
    <w:rsid w:val="000447BD"/>
    <w:rsid w:val="00045FAF"/>
    <w:rsid w:val="00051FC5"/>
    <w:rsid w:val="0005263D"/>
    <w:rsid w:val="00055A2A"/>
    <w:rsid w:val="00062890"/>
    <w:rsid w:val="0007146D"/>
    <w:rsid w:val="00083008"/>
    <w:rsid w:val="00084FD8"/>
    <w:rsid w:val="00095003"/>
    <w:rsid w:val="000A0771"/>
    <w:rsid w:val="000A2D8F"/>
    <w:rsid w:val="000B0FE5"/>
    <w:rsid w:val="000B147E"/>
    <w:rsid w:val="000B2605"/>
    <w:rsid w:val="000B4062"/>
    <w:rsid w:val="000C4741"/>
    <w:rsid w:val="000D01ED"/>
    <w:rsid w:val="000E03B4"/>
    <w:rsid w:val="000F1845"/>
    <w:rsid w:val="000F6E4C"/>
    <w:rsid w:val="0010459A"/>
    <w:rsid w:val="00105522"/>
    <w:rsid w:val="001064F3"/>
    <w:rsid w:val="0010797A"/>
    <w:rsid w:val="001114D2"/>
    <w:rsid w:val="001135F3"/>
    <w:rsid w:val="00114498"/>
    <w:rsid w:val="00114995"/>
    <w:rsid w:val="00115592"/>
    <w:rsid w:val="00120F60"/>
    <w:rsid w:val="001210AD"/>
    <w:rsid w:val="001220FA"/>
    <w:rsid w:val="00123B9B"/>
    <w:rsid w:val="00126171"/>
    <w:rsid w:val="0013039D"/>
    <w:rsid w:val="00132811"/>
    <w:rsid w:val="00133138"/>
    <w:rsid w:val="0014133D"/>
    <w:rsid w:val="00142A64"/>
    <w:rsid w:val="0014731B"/>
    <w:rsid w:val="00154D36"/>
    <w:rsid w:val="0015792D"/>
    <w:rsid w:val="00163102"/>
    <w:rsid w:val="00166BC2"/>
    <w:rsid w:val="00170E61"/>
    <w:rsid w:val="001715BC"/>
    <w:rsid w:val="00172B0C"/>
    <w:rsid w:val="00173E3F"/>
    <w:rsid w:val="00173F59"/>
    <w:rsid w:val="0017500D"/>
    <w:rsid w:val="001770BE"/>
    <w:rsid w:val="00177304"/>
    <w:rsid w:val="001777F7"/>
    <w:rsid w:val="00192088"/>
    <w:rsid w:val="00193BD1"/>
    <w:rsid w:val="00196400"/>
    <w:rsid w:val="001A0F7B"/>
    <w:rsid w:val="001A1503"/>
    <w:rsid w:val="001A6504"/>
    <w:rsid w:val="001B11BB"/>
    <w:rsid w:val="001B3796"/>
    <w:rsid w:val="001B5108"/>
    <w:rsid w:val="001B70DA"/>
    <w:rsid w:val="001C143D"/>
    <w:rsid w:val="001C223B"/>
    <w:rsid w:val="001C2500"/>
    <w:rsid w:val="001D0AA4"/>
    <w:rsid w:val="001D245C"/>
    <w:rsid w:val="001D254E"/>
    <w:rsid w:val="001D3324"/>
    <w:rsid w:val="001E6C80"/>
    <w:rsid w:val="001F3481"/>
    <w:rsid w:val="001F64D0"/>
    <w:rsid w:val="001F7F41"/>
    <w:rsid w:val="00200AB3"/>
    <w:rsid w:val="00203051"/>
    <w:rsid w:val="00207A42"/>
    <w:rsid w:val="00210A0E"/>
    <w:rsid w:val="00212898"/>
    <w:rsid w:val="0021420B"/>
    <w:rsid w:val="00215DD2"/>
    <w:rsid w:val="0021658D"/>
    <w:rsid w:val="002214AC"/>
    <w:rsid w:val="0022197D"/>
    <w:rsid w:val="002279BB"/>
    <w:rsid w:val="002368EB"/>
    <w:rsid w:val="00236C1E"/>
    <w:rsid w:val="00246D73"/>
    <w:rsid w:val="00252E2A"/>
    <w:rsid w:val="00261C0B"/>
    <w:rsid w:val="0026408C"/>
    <w:rsid w:val="00264FD3"/>
    <w:rsid w:val="00267268"/>
    <w:rsid w:val="00272170"/>
    <w:rsid w:val="00273AF5"/>
    <w:rsid w:val="0028581F"/>
    <w:rsid w:val="00287FC7"/>
    <w:rsid w:val="00291863"/>
    <w:rsid w:val="00291C93"/>
    <w:rsid w:val="002940DA"/>
    <w:rsid w:val="002A16C7"/>
    <w:rsid w:val="002A4839"/>
    <w:rsid w:val="002A4B22"/>
    <w:rsid w:val="002A6267"/>
    <w:rsid w:val="002B2DB3"/>
    <w:rsid w:val="002B3B81"/>
    <w:rsid w:val="002B5070"/>
    <w:rsid w:val="002B7AE9"/>
    <w:rsid w:val="002C0324"/>
    <w:rsid w:val="002C4285"/>
    <w:rsid w:val="002C5147"/>
    <w:rsid w:val="002C5834"/>
    <w:rsid w:val="002C6B99"/>
    <w:rsid w:val="002D36CA"/>
    <w:rsid w:val="002E254B"/>
    <w:rsid w:val="002E2925"/>
    <w:rsid w:val="002E2D55"/>
    <w:rsid w:val="002E3FF5"/>
    <w:rsid w:val="002E4873"/>
    <w:rsid w:val="002E638E"/>
    <w:rsid w:val="002E768C"/>
    <w:rsid w:val="002F42CE"/>
    <w:rsid w:val="00302E5A"/>
    <w:rsid w:val="0030616A"/>
    <w:rsid w:val="00306F96"/>
    <w:rsid w:val="003142F7"/>
    <w:rsid w:val="00314B25"/>
    <w:rsid w:val="003153AE"/>
    <w:rsid w:val="0031730B"/>
    <w:rsid w:val="003204CD"/>
    <w:rsid w:val="0032259E"/>
    <w:rsid w:val="00325905"/>
    <w:rsid w:val="003273A9"/>
    <w:rsid w:val="00327D6A"/>
    <w:rsid w:val="0033005B"/>
    <w:rsid w:val="003315CA"/>
    <w:rsid w:val="003320B7"/>
    <w:rsid w:val="00335E47"/>
    <w:rsid w:val="0034022E"/>
    <w:rsid w:val="003442D0"/>
    <w:rsid w:val="003447B9"/>
    <w:rsid w:val="003554C9"/>
    <w:rsid w:val="003559FE"/>
    <w:rsid w:val="0035653E"/>
    <w:rsid w:val="00364AA5"/>
    <w:rsid w:val="003673ED"/>
    <w:rsid w:val="00370053"/>
    <w:rsid w:val="00381394"/>
    <w:rsid w:val="003902FA"/>
    <w:rsid w:val="00392601"/>
    <w:rsid w:val="00394BA0"/>
    <w:rsid w:val="003A00D0"/>
    <w:rsid w:val="003A04E7"/>
    <w:rsid w:val="003A4C79"/>
    <w:rsid w:val="003A5C7A"/>
    <w:rsid w:val="003A71E3"/>
    <w:rsid w:val="003B425D"/>
    <w:rsid w:val="003B462B"/>
    <w:rsid w:val="003D04CE"/>
    <w:rsid w:val="003D3B26"/>
    <w:rsid w:val="003D4338"/>
    <w:rsid w:val="003D4ECF"/>
    <w:rsid w:val="003D7D79"/>
    <w:rsid w:val="003F2089"/>
    <w:rsid w:val="003F3B4B"/>
    <w:rsid w:val="003F4914"/>
    <w:rsid w:val="003F4BB7"/>
    <w:rsid w:val="00401FC2"/>
    <w:rsid w:val="00403663"/>
    <w:rsid w:val="00412C74"/>
    <w:rsid w:val="004138AF"/>
    <w:rsid w:val="00413913"/>
    <w:rsid w:val="00414650"/>
    <w:rsid w:val="00422DDC"/>
    <w:rsid w:val="00423546"/>
    <w:rsid w:val="0042626E"/>
    <w:rsid w:val="0043279B"/>
    <w:rsid w:val="00432EB1"/>
    <w:rsid w:val="00433C19"/>
    <w:rsid w:val="00434D02"/>
    <w:rsid w:val="00437A14"/>
    <w:rsid w:val="00445D8F"/>
    <w:rsid w:val="00447C75"/>
    <w:rsid w:val="00453447"/>
    <w:rsid w:val="00456F2B"/>
    <w:rsid w:val="00465627"/>
    <w:rsid w:val="00466337"/>
    <w:rsid w:val="00470D17"/>
    <w:rsid w:val="00480870"/>
    <w:rsid w:val="00481845"/>
    <w:rsid w:val="00481B5E"/>
    <w:rsid w:val="004827CC"/>
    <w:rsid w:val="00487B1D"/>
    <w:rsid w:val="0049090F"/>
    <w:rsid w:val="00492924"/>
    <w:rsid w:val="00495DFB"/>
    <w:rsid w:val="0049783B"/>
    <w:rsid w:val="004A20CA"/>
    <w:rsid w:val="004A54DD"/>
    <w:rsid w:val="004A7FA8"/>
    <w:rsid w:val="004B05DC"/>
    <w:rsid w:val="004B3048"/>
    <w:rsid w:val="004B5DDC"/>
    <w:rsid w:val="004B77FB"/>
    <w:rsid w:val="004C182D"/>
    <w:rsid w:val="004C4FFD"/>
    <w:rsid w:val="004C7CAD"/>
    <w:rsid w:val="004D1B76"/>
    <w:rsid w:val="004D4A16"/>
    <w:rsid w:val="004E1329"/>
    <w:rsid w:val="004E3C43"/>
    <w:rsid w:val="004E3FE0"/>
    <w:rsid w:val="004F7CA8"/>
    <w:rsid w:val="00501C99"/>
    <w:rsid w:val="00506A19"/>
    <w:rsid w:val="00521207"/>
    <w:rsid w:val="00525CF0"/>
    <w:rsid w:val="00534306"/>
    <w:rsid w:val="00541682"/>
    <w:rsid w:val="005450E7"/>
    <w:rsid w:val="005457C1"/>
    <w:rsid w:val="0054674E"/>
    <w:rsid w:val="0054711B"/>
    <w:rsid w:val="00551D99"/>
    <w:rsid w:val="0055314C"/>
    <w:rsid w:val="00553DC9"/>
    <w:rsid w:val="00553FF6"/>
    <w:rsid w:val="0055482F"/>
    <w:rsid w:val="00557A06"/>
    <w:rsid w:val="00560241"/>
    <w:rsid w:val="00567964"/>
    <w:rsid w:val="00570926"/>
    <w:rsid w:val="005824AA"/>
    <w:rsid w:val="0059081E"/>
    <w:rsid w:val="00591ECA"/>
    <w:rsid w:val="00593F2A"/>
    <w:rsid w:val="005A626F"/>
    <w:rsid w:val="005A6366"/>
    <w:rsid w:val="005B0F7C"/>
    <w:rsid w:val="005B10E2"/>
    <w:rsid w:val="005B148A"/>
    <w:rsid w:val="005B1726"/>
    <w:rsid w:val="005B1CDB"/>
    <w:rsid w:val="005C151E"/>
    <w:rsid w:val="005C4B43"/>
    <w:rsid w:val="005D041E"/>
    <w:rsid w:val="005D0BEA"/>
    <w:rsid w:val="005D46E6"/>
    <w:rsid w:val="005D647C"/>
    <w:rsid w:val="005D66BF"/>
    <w:rsid w:val="005E442B"/>
    <w:rsid w:val="005E62B9"/>
    <w:rsid w:val="005F0522"/>
    <w:rsid w:val="005F1E91"/>
    <w:rsid w:val="005F38DD"/>
    <w:rsid w:val="005F3E99"/>
    <w:rsid w:val="005F5310"/>
    <w:rsid w:val="005F7AD9"/>
    <w:rsid w:val="005F7ECB"/>
    <w:rsid w:val="0060097B"/>
    <w:rsid w:val="00604688"/>
    <w:rsid w:val="00606929"/>
    <w:rsid w:val="00636014"/>
    <w:rsid w:val="00636A04"/>
    <w:rsid w:val="00637310"/>
    <w:rsid w:val="0063792F"/>
    <w:rsid w:val="00643E9F"/>
    <w:rsid w:val="00647F08"/>
    <w:rsid w:val="00650D96"/>
    <w:rsid w:val="00651E16"/>
    <w:rsid w:val="00653354"/>
    <w:rsid w:val="006630A2"/>
    <w:rsid w:val="006634DC"/>
    <w:rsid w:val="006654DE"/>
    <w:rsid w:val="006702B1"/>
    <w:rsid w:val="00673754"/>
    <w:rsid w:val="00673B37"/>
    <w:rsid w:val="00677FC0"/>
    <w:rsid w:val="00683D73"/>
    <w:rsid w:val="00687674"/>
    <w:rsid w:val="0069099C"/>
    <w:rsid w:val="00690A4A"/>
    <w:rsid w:val="00691CF3"/>
    <w:rsid w:val="006932C9"/>
    <w:rsid w:val="006A15A6"/>
    <w:rsid w:val="006A2E14"/>
    <w:rsid w:val="006A524D"/>
    <w:rsid w:val="006A7D51"/>
    <w:rsid w:val="006B1DAC"/>
    <w:rsid w:val="006C1DA0"/>
    <w:rsid w:val="006C6278"/>
    <w:rsid w:val="006C79D9"/>
    <w:rsid w:val="006D1548"/>
    <w:rsid w:val="006D35E4"/>
    <w:rsid w:val="006D4529"/>
    <w:rsid w:val="006E4A90"/>
    <w:rsid w:val="006E7D28"/>
    <w:rsid w:val="006F7013"/>
    <w:rsid w:val="00707E24"/>
    <w:rsid w:val="00713CA3"/>
    <w:rsid w:val="00716DAD"/>
    <w:rsid w:val="007242B1"/>
    <w:rsid w:val="0073513A"/>
    <w:rsid w:val="0074255C"/>
    <w:rsid w:val="00744826"/>
    <w:rsid w:val="00750E5D"/>
    <w:rsid w:val="00751CF7"/>
    <w:rsid w:val="00752B7C"/>
    <w:rsid w:val="00766A3E"/>
    <w:rsid w:val="007724BE"/>
    <w:rsid w:val="00772DD7"/>
    <w:rsid w:val="0077431A"/>
    <w:rsid w:val="00776108"/>
    <w:rsid w:val="00780FCF"/>
    <w:rsid w:val="00784C90"/>
    <w:rsid w:val="00786B11"/>
    <w:rsid w:val="00787D8F"/>
    <w:rsid w:val="00793B59"/>
    <w:rsid w:val="007976F2"/>
    <w:rsid w:val="007A3F85"/>
    <w:rsid w:val="007A4C48"/>
    <w:rsid w:val="007B128E"/>
    <w:rsid w:val="007B1E5C"/>
    <w:rsid w:val="007B2114"/>
    <w:rsid w:val="007B6A6A"/>
    <w:rsid w:val="007B749D"/>
    <w:rsid w:val="007B7678"/>
    <w:rsid w:val="007C0735"/>
    <w:rsid w:val="007C0C1E"/>
    <w:rsid w:val="007D0ABB"/>
    <w:rsid w:val="007D2F7B"/>
    <w:rsid w:val="007D4FC4"/>
    <w:rsid w:val="007D6BE9"/>
    <w:rsid w:val="007D7227"/>
    <w:rsid w:val="007D73FD"/>
    <w:rsid w:val="007E6A4E"/>
    <w:rsid w:val="007F23DC"/>
    <w:rsid w:val="007F2800"/>
    <w:rsid w:val="007F3321"/>
    <w:rsid w:val="007F41D3"/>
    <w:rsid w:val="007F6225"/>
    <w:rsid w:val="008034CA"/>
    <w:rsid w:val="00806133"/>
    <w:rsid w:val="00806A73"/>
    <w:rsid w:val="00810A5B"/>
    <w:rsid w:val="008116E3"/>
    <w:rsid w:val="00823BC5"/>
    <w:rsid w:val="00826AEA"/>
    <w:rsid w:val="00830AED"/>
    <w:rsid w:val="008323EE"/>
    <w:rsid w:val="00833A3F"/>
    <w:rsid w:val="00833B67"/>
    <w:rsid w:val="008354A1"/>
    <w:rsid w:val="00846214"/>
    <w:rsid w:val="00854F90"/>
    <w:rsid w:val="00861489"/>
    <w:rsid w:val="0086257F"/>
    <w:rsid w:val="00870247"/>
    <w:rsid w:val="00870A22"/>
    <w:rsid w:val="00870D57"/>
    <w:rsid w:val="00872E45"/>
    <w:rsid w:val="00874246"/>
    <w:rsid w:val="00874ABA"/>
    <w:rsid w:val="0087544B"/>
    <w:rsid w:val="00877B30"/>
    <w:rsid w:val="00882CD2"/>
    <w:rsid w:val="00883499"/>
    <w:rsid w:val="00884EE6"/>
    <w:rsid w:val="00886736"/>
    <w:rsid w:val="00887F17"/>
    <w:rsid w:val="00893729"/>
    <w:rsid w:val="0089666B"/>
    <w:rsid w:val="008A1A7D"/>
    <w:rsid w:val="008A2E45"/>
    <w:rsid w:val="008A46F5"/>
    <w:rsid w:val="008A7D6E"/>
    <w:rsid w:val="008B18AB"/>
    <w:rsid w:val="008B7EE9"/>
    <w:rsid w:val="008C44A5"/>
    <w:rsid w:val="008D0DAF"/>
    <w:rsid w:val="008E27EE"/>
    <w:rsid w:val="008E30DE"/>
    <w:rsid w:val="008E51DB"/>
    <w:rsid w:val="008F2635"/>
    <w:rsid w:val="008F6189"/>
    <w:rsid w:val="008F668A"/>
    <w:rsid w:val="008F7DDA"/>
    <w:rsid w:val="009008C7"/>
    <w:rsid w:val="009037D3"/>
    <w:rsid w:val="00906825"/>
    <w:rsid w:val="00907C69"/>
    <w:rsid w:val="00917123"/>
    <w:rsid w:val="009220C8"/>
    <w:rsid w:val="009232F8"/>
    <w:rsid w:val="00923C92"/>
    <w:rsid w:val="00930E51"/>
    <w:rsid w:val="00932FA7"/>
    <w:rsid w:val="009349DA"/>
    <w:rsid w:val="009424C4"/>
    <w:rsid w:val="00947014"/>
    <w:rsid w:val="00947423"/>
    <w:rsid w:val="00951548"/>
    <w:rsid w:val="0095222A"/>
    <w:rsid w:val="0095324E"/>
    <w:rsid w:val="00955EE2"/>
    <w:rsid w:val="009603E4"/>
    <w:rsid w:val="00963681"/>
    <w:rsid w:val="0096379F"/>
    <w:rsid w:val="009653AD"/>
    <w:rsid w:val="009662FC"/>
    <w:rsid w:val="009703B2"/>
    <w:rsid w:val="00971178"/>
    <w:rsid w:val="00972614"/>
    <w:rsid w:val="00972E7A"/>
    <w:rsid w:val="00974F99"/>
    <w:rsid w:val="00981370"/>
    <w:rsid w:val="009836C2"/>
    <w:rsid w:val="009877CF"/>
    <w:rsid w:val="00997B35"/>
    <w:rsid w:val="009A1D90"/>
    <w:rsid w:val="009A2140"/>
    <w:rsid w:val="009A2F24"/>
    <w:rsid w:val="009A4057"/>
    <w:rsid w:val="009A4722"/>
    <w:rsid w:val="009A57C2"/>
    <w:rsid w:val="009B12E0"/>
    <w:rsid w:val="009C6CF8"/>
    <w:rsid w:val="009D681D"/>
    <w:rsid w:val="009D6EC0"/>
    <w:rsid w:val="009E25C5"/>
    <w:rsid w:val="009E3630"/>
    <w:rsid w:val="009F007C"/>
    <w:rsid w:val="009F64C0"/>
    <w:rsid w:val="00A023D3"/>
    <w:rsid w:val="00A05848"/>
    <w:rsid w:val="00A07F8C"/>
    <w:rsid w:val="00A11C81"/>
    <w:rsid w:val="00A12CA2"/>
    <w:rsid w:val="00A2165E"/>
    <w:rsid w:val="00A22C70"/>
    <w:rsid w:val="00A25C5A"/>
    <w:rsid w:val="00A3101D"/>
    <w:rsid w:val="00A33C38"/>
    <w:rsid w:val="00A33DEC"/>
    <w:rsid w:val="00A34867"/>
    <w:rsid w:val="00A34A8A"/>
    <w:rsid w:val="00A367A0"/>
    <w:rsid w:val="00A37BC2"/>
    <w:rsid w:val="00A37D82"/>
    <w:rsid w:val="00A4009F"/>
    <w:rsid w:val="00A42EF2"/>
    <w:rsid w:val="00A45A01"/>
    <w:rsid w:val="00A52120"/>
    <w:rsid w:val="00A54581"/>
    <w:rsid w:val="00A60EE1"/>
    <w:rsid w:val="00A66F34"/>
    <w:rsid w:val="00A71F39"/>
    <w:rsid w:val="00A7232E"/>
    <w:rsid w:val="00A752FE"/>
    <w:rsid w:val="00A8006B"/>
    <w:rsid w:val="00A8213F"/>
    <w:rsid w:val="00A84531"/>
    <w:rsid w:val="00A85D21"/>
    <w:rsid w:val="00A87119"/>
    <w:rsid w:val="00A91322"/>
    <w:rsid w:val="00A9282B"/>
    <w:rsid w:val="00AA36BB"/>
    <w:rsid w:val="00AA5B9D"/>
    <w:rsid w:val="00AA6F39"/>
    <w:rsid w:val="00AB077B"/>
    <w:rsid w:val="00AB1587"/>
    <w:rsid w:val="00AB2110"/>
    <w:rsid w:val="00AB2344"/>
    <w:rsid w:val="00AC106F"/>
    <w:rsid w:val="00AC4525"/>
    <w:rsid w:val="00AC7717"/>
    <w:rsid w:val="00AD0EC6"/>
    <w:rsid w:val="00AD6A74"/>
    <w:rsid w:val="00AE0A39"/>
    <w:rsid w:val="00AE2176"/>
    <w:rsid w:val="00AF2798"/>
    <w:rsid w:val="00AF7885"/>
    <w:rsid w:val="00B0465B"/>
    <w:rsid w:val="00B119C4"/>
    <w:rsid w:val="00B15088"/>
    <w:rsid w:val="00B178DA"/>
    <w:rsid w:val="00B17907"/>
    <w:rsid w:val="00B17F98"/>
    <w:rsid w:val="00B205AD"/>
    <w:rsid w:val="00B21EC8"/>
    <w:rsid w:val="00B227CD"/>
    <w:rsid w:val="00B236BD"/>
    <w:rsid w:val="00B2585E"/>
    <w:rsid w:val="00B35740"/>
    <w:rsid w:val="00B374F9"/>
    <w:rsid w:val="00B375A9"/>
    <w:rsid w:val="00B4250D"/>
    <w:rsid w:val="00B42AC7"/>
    <w:rsid w:val="00B50EFE"/>
    <w:rsid w:val="00B515A1"/>
    <w:rsid w:val="00B541B3"/>
    <w:rsid w:val="00B5439C"/>
    <w:rsid w:val="00B54D9E"/>
    <w:rsid w:val="00B5508A"/>
    <w:rsid w:val="00B655B9"/>
    <w:rsid w:val="00B71664"/>
    <w:rsid w:val="00B74D40"/>
    <w:rsid w:val="00B80898"/>
    <w:rsid w:val="00B81D24"/>
    <w:rsid w:val="00B83FD3"/>
    <w:rsid w:val="00BA1666"/>
    <w:rsid w:val="00BA2C57"/>
    <w:rsid w:val="00BA6FC4"/>
    <w:rsid w:val="00BB0EA4"/>
    <w:rsid w:val="00BB3AD1"/>
    <w:rsid w:val="00BC41BD"/>
    <w:rsid w:val="00BC4803"/>
    <w:rsid w:val="00BC59F4"/>
    <w:rsid w:val="00BC60B2"/>
    <w:rsid w:val="00BD0041"/>
    <w:rsid w:val="00BD1646"/>
    <w:rsid w:val="00BD19F5"/>
    <w:rsid w:val="00BD3F52"/>
    <w:rsid w:val="00BE2679"/>
    <w:rsid w:val="00BF2F5B"/>
    <w:rsid w:val="00BF59F7"/>
    <w:rsid w:val="00BF6060"/>
    <w:rsid w:val="00C05857"/>
    <w:rsid w:val="00C11AC1"/>
    <w:rsid w:val="00C12221"/>
    <w:rsid w:val="00C14283"/>
    <w:rsid w:val="00C215BB"/>
    <w:rsid w:val="00C24B30"/>
    <w:rsid w:val="00C27680"/>
    <w:rsid w:val="00C27B61"/>
    <w:rsid w:val="00C32D41"/>
    <w:rsid w:val="00C34C4B"/>
    <w:rsid w:val="00C3633A"/>
    <w:rsid w:val="00C4222A"/>
    <w:rsid w:val="00C44841"/>
    <w:rsid w:val="00C5168E"/>
    <w:rsid w:val="00C51A20"/>
    <w:rsid w:val="00C52236"/>
    <w:rsid w:val="00C5357A"/>
    <w:rsid w:val="00C5500C"/>
    <w:rsid w:val="00C62BA0"/>
    <w:rsid w:val="00C77A51"/>
    <w:rsid w:val="00C81532"/>
    <w:rsid w:val="00C826EC"/>
    <w:rsid w:val="00C82BB2"/>
    <w:rsid w:val="00C84728"/>
    <w:rsid w:val="00C86AE2"/>
    <w:rsid w:val="00C906FE"/>
    <w:rsid w:val="00C91113"/>
    <w:rsid w:val="00C93092"/>
    <w:rsid w:val="00C9648F"/>
    <w:rsid w:val="00C971A3"/>
    <w:rsid w:val="00CA728B"/>
    <w:rsid w:val="00CB3B26"/>
    <w:rsid w:val="00CC5345"/>
    <w:rsid w:val="00CC677C"/>
    <w:rsid w:val="00CD539D"/>
    <w:rsid w:val="00CE13CC"/>
    <w:rsid w:val="00CE501B"/>
    <w:rsid w:val="00CE6630"/>
    <w:rsid w:val="00CE7F5F"/>
    <w:rsid w:val="00CF1B49"/>
    <w:rsid w:val="00CF243F"/>
    <w:rsid w:val="00CF335A"/>
    <w:rsid w:val="00CF3BC2"/>
    <w:rsid w:val="00D06077"/>
    <w:rsid w:val="00D15CF9"/>
    <w:rsid w:val="00D15F58"/>
    <w:rsid w:val="00D16121"/>
    <w:rsid w:val="00D22E5C"/>
    <w:rsid w:val="00D24BB7"/>
    <w:rsid w:val="00D2686D"/>
    <w:rsid w:val="00D32E12"/>
    <w:rsid w:val="00D34AE4"/>
    <w:rsid w:val="00D413B8"/>
    <w:rsid w:val="00D53827"/>
    <w:rsid w:val="00D55290"/>
    <w:rsid w:val="00D56856"/>
    <w:rsid w:val="00D57934"/>
    <w:rsid w:val="00D60731"/>
    <w:rsid w:val="00D6279F"/>
    <w:rsid w:val="00D64819"/>
    <w:rsid w:val="00D652F0"/>
    <w:rsid w:val="00D66907"/>
    <w:rsid w:val="00D67CE8"/>
    <w:rsid w:val="00D72CDA"/>
    <w:rsid w:val="00D72DF8"/>
    <w:rsid w:val="00D7333A"/>
    <w:rsid w:val="00D73E1F"/>
    <w:rsid w:val="00D74914"/>
    <w:rsid w:val="00D7501E"/>
    <w:rsid w:val="00D76823"/>
    <w:rsid w:val="00D81C58"/>
    <w:rsid w:val="00D90144"/>
    <w:rsid w:val="00D907F0"/>
    <w:rsid w:val="00D9781C"/>
    <w:rsid w:val="00DA28DC"/>
    <w:rsid w:val="00DB2FB7"/>
    <w:rsid w:val="00DB4D89"/>
    <w:rsid w:val="00DC1837"/>
    <w:rsid w:val="00DD0D98"/>
    <w:rsid w:val="00DD213A"/>
    <w:rsid w:val="00DD2DF6"/>
    <w:rsid w:val="00DD3EAE"/>
    <w:rsid w:val="00DD700D"/>
    <w:rsid w:val="00DE0B85"/>
    <w:rsid w:val="00DE15A9"/>
    <w:rsid w:val="00DE7EA2"/>
    <w:rsid w:val="00DF7CE1"/>
    <w:rsid w:val="00E1105D"/>
    <w:rsid w:val="00E129A1"/>
    <w:rsid w:val="00E16BBF"/>
    <w:rsid w:val="00E208CF"/>
    <w:rsid w:val="00E23A81"/>
    <w:rsid w:val="00E266F8"/>
    <w:rsid w:val="00E27683"/>
    <w:rsid w:val="00E327F5"/>
    <w:rsid w:val="00E4189D"/>
    <w:rsid w:val="00E43D62"/>
    <w:rsid w:val="00E53DE4"/>
    <w:rsid w:val="00E53F9C"/>
    <w:rsid w:val="00E63D60"/>
    <w:rsid w:val="00E73D1E"/>
    <w:rsid w:val="00E755A8"/>
    <w:rsid w:val="00E76669"/>
    <w:rsid w:val="00E76F38"/>
    <w:rsid w:val="00E8204A"/>
    <w:rsid w:val="00E83020"/>
    <w:rsid w:val="00E83505"/>
    <w:rsid w:val="00E859B6"/>
    <w:rsid w:val="00E95B2B"/>
    <w:rsid w:val="00E95EF4"/>
    <w:rsid w:val="00E9691D"/>
    <w:rsid w:val="00E978CB"/>
    <w:rsid w:val="00EA0C1A"/>
    <w:rsid w:val="00EA2D9F"/>
    <w:rsid w:val="00EB2D25"/>
    <w:rsid w:val="00EB5FDE"/>
    <w:rsid w:val="00EE1B91"/>
    <w:rsid w:val="00EE2D7C"/>
    <w:rsid w:val="00EE32D0"/>
    <w:rsid w:val="00EE6E45"/>
    <w:rsid w:val="00EF1347"/>
    <w:rsid w:val="00EF43E6"/>
    <w:rsid w:val="00EF46B9"/>
    <w:rsid w:val="00EF4C63"/>
    <w:rsid w:val="00EF4D5C"/>
    <w:rsid w:val="00EF6AA1"/>
    <w:rsid w:val="00F01F14"/>
    <w:rsid w:val="00F02955"/>
    <w:rsid w:val="00F04F3E"/>
    <w:rsid w:val="00F17728"/>
    <w:rsid w:val="00F21B09"/>
    <w:rsid w:val="00F24183"/>
    <w:rsid w:val="00F2486D"/>
    <w:rsid w:val="00F30816"/>
    <w:rsid w:val="00F31F15"/>
    <w:rsid w:val="00F43D08"/>
    <w:rsid w:val="00F46B20"/>
    <w:rsid w:val="00F51B12"/>
    <w:rsid w:val="00F53D11"/>
    <w:rsid w:val="00F54DCB"/>
    <w:rsid w:val="00F568B3"/>
    <w:rsid w:val="00F56ACF"/>
    <w:rsid w:val="00F576A9"/>
    <w:rsid w:val="00F6257F"/>
    <w:rsid w:val="00F6797F"/>
    <w:rsid w:val="00F731DB"/>
    <w:rsid w:val="00F75398"/>
    <w:rsid w:val="00F75DE6"/>
    <w:rsid w:val="00F773CA"/>
    <w:rsid w:val="00F80A58"/>
    <w:rsid w:val="00F826C5"/>
    <w:rsid w:val="00F83E1F"/>
    <w:rsid w:val="00F8502E"/>
    <w:rsid w:val="00F85CB6"/>
    <w:rsid w:val="00F85EF9"/>
    <w:rsid w:val="00F87C0F"/>
    <w:rsid w:val="00FA0873"/>
    <w:rsid w:val="00FA251D"/>
    <w:rsid w:val="00FA677F"/>
    <w:rsid w:val="00FB6417"/>
    <w:rsid w:val="00FD3264"/>
    <w:rsid w:val="00FD3914"/>
    <w:rsid w:val="00FD7D0D"/>
    <w:rsid w:val="00FE1DBE"/>
    <w:rsid w:val="00FE2AA6"/>
    <w:rsid w:val="00FE2B9E"/>
    <w:rsid w:val="00FE4324"/>
    <w:rsid w:val="00FF0F8A"/>
    <w:rsid w:val="00FF46EA"/>
    <w:rsid w:val="00FF5E57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AAD9C"/>
  <w15:docId w15:val="{1076C660-81B1-4B07-AD01-2767A9EC2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529"/>
    <w:pPr>
      <w:spacing w:after="260" w:line="260" w:lineRule="atLeast"/>
    </w:pPr>
    <w:rPr>
      <w:sz w:val="20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20B"/>
    <w:pPr>
      <w:keepNext/>
      <w:keepLines/>
      <w:numPr>
        <w:numId w:val="39"/>
      </w:numPr>
      <w:spacing w:before="240" w:after="360" w:line="240" w:lineRule="auto"/>
      <w:ind w:left="432"/>
      <w:jc w:val="both"/>
      <w:outlineLvl w:val="0"/>
    </w:pPr>
    <w:rPr>
      <w:rFonts w:ascii="Calibri" w:eastAsia="Times New Roman" w:hAnsi="Calibri" w:cs="Times New Roman"/>
      <w:b/>
      <w:bCs/>
      <w:color w:val="333333"/>
      <w:sz w:val="26"/>
      <w:szCs w:val="26"/>
      <w:lang w:val="fr-BE" w:eastAsia="fr-B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420B"/>
    <w:pPr>
      <w:keepNext/>
      <w:keepLines/>
      <w:numPr>
        <w:ilvl w:val="1"/>
        <w:numId w:val="39"/>
      </w:numPr>
      <w:spacing w:before="240" w:after="240" w:line="240" w:lineRule="auto"/>
      <w:ind w:left="578" w:right="567" w:hanging="578"/>
      <w:outlineLvl w:val="1"/>
    </w:pPr>
    <w:rPr>
      <w:rFonts w:ascii="Calibri" w:eastAsiaTheme="majorEastAsia" w:hAnsi="Calibri" w:cs="Calibri"/>
      <w:b/>
      <w:sz w:val="26"/>
      <w:szCs w:val="26"/>
      <w:lang w:eastAsia="fr-B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420B"/>
    <w:pPr>
      <w:keepNext/>
      <w:keepLines/>
      <w:numPr>
        <w:ilvl w:val="2"/>
        <w:numId w:val="39"/>
      </w:numPr>
      <w:spacing w:before="240" w:after="240" w:line="276" w:lineRule="auto"/>
      <w:outlineLvl w:val="2"/>
    </w:pPr>
    <w:rPr>
      <w:rFonts w:ascii="Calibri" w:eastAsiaTheme="majorEastAsia" w:hAnsi="Calibri" w:cstheme="majorBidi"/>
      <w:b/>
      <w:color w:val="001021" w:themeColor="accent1" w:themeShade="7F"/>
      <w:sz w:val="24"/>
      <w:szCs w:val="24"/>
      <w:lang w:eastAsia="fr-B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1420B"/>
    <w:pPr>
      <w:keepNext/>
      <w:keepLines/>
      <w:numPr>
        <w:ilvl w:val="3"/>
        <w:numId w:val="39"/>
      </w:numPr>
      <w:spacing w:before="120" w:after="120" w:line="276" w:lineRule="auto"/>
      <w:ind w:left="862" w:hanging="862"/>
      <w:outlineLvl w:val="3"/>
    </w:pPr>
    <w:rPr>
      <w:rFonts w:ascii="Calibri" w:eastAsiaTheme="majorEastAsia" w:hAnsi="Calibri" w:cstheme="majorBidi"/>
      <w:b/>
      <w:iCs/>
      <w:color w:val="001932" w:themeColor="accent1" w:themeShade="BF"/>
      <w:sz w:val="22"/>
      <w:lang w:val="fr-B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20B"/>
    <w:pPr>
      <w:keepNext/>
      <w:keepLines/>
      <w:numPr>
        <w:ilvl w:val="4"/>
        <w:numId w:val="39"/>
      </w:numPr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001932" w:themeColor="accent1" w:themeShade="BF"/>
      <w:sz w:val="22"/>
      <w:lang w:val="fr-B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20B"/>
    <w:pPr>
      <w:keepNext/>
      <w:keepLines/>
      <w:numPr>
        <w:ilvl w:val="5"/>
        <w:numId w:val="39"/>
      </w:numPr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001021" w:themeColor="accent1" w:themeShade="7F"/>
      <w:sz w:val="22"/>
      <w:lang w:val="fr-B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20B"/>
    <w:pPr>
      <w:keepNext/>
      <w:keepLines/>
      <w:numPr>
        <w:ilvl w:val="6"/>
        <w:numId w:val="39"/>
      </w:numPr>
      <w:spacing w:before="40" w:after="0" w:line="276" w:lineRule="auto"/>
      <w:outlineLvl w:val="6"/>
    </w:pPr>
    <w:rPr>
      <w:rFonts w:asciiTheme="majorHAnsi" w:eastAsiaTheme="majorEastAsia" w:hAnsiTheme="majorHAnsi" w:cstheme="majorBidi"/>
      <w:i/>
      <w:iCs/>
      <w:color w:val="001021" w:themeColor="accent1" w:themeShade="7F"/>
      <w:sz w:val="22"/>
      <w:lang w:val="fr-B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20B"/>
    <w:pPr>
      <w:keepNext/>
      <w:keepLines/>
      <w:numPr>
        <w:ilvl w:val="7"/>
        <w:numId w:val="39"/>
      </w:numPr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B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20B"/>
    <w:pPr>
      <w:keepNext/>
      <w:keepLines/>
      <w:numPr>
        <w:ilvl w:val="8"/>
        <w:numId w:val="39"/>
      </w:numPr>
      <w:spacing w:before="40" w:after="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5E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5E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E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2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CD2"/>
    <w:rPr>
      <w:sz w:val="21"/>
    </w:rPr>
  </w:style>
  <w:style w:type="paragraph" w:styleId="Footer">
    <w:name w:val="footer"/>
    <w:basedOn w:val="Normal"/>
    <w:link w:val="FooterChar"/>
    <w:uiPriority w:val="99"/>
    <w:unhideWhenUsed/>
    <w:rsid w:val="00882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CD2"/>
    <w:rPr>
      <w:sz w:val="21"/>
    </w:rPr>
  </w:style>
  <w:style w:type="character" w:customStyle="1" w:styleId="datum">
    <w:name w:val="datum"/>
    <w:basedOn w:val="DefaultParagraphFont"/>
    <w:uiPriority w:val="1"/>
    <w:rsid w:val="00882CD2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EFE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C12221"/>
    <w:pPr>
      <w:spacing w:after="0" w:line="260" w:lineRule="atLeast"/>
    </w:pPr>
    <w:rPr>
      <w:sz w:val="20"/>
      <w:lang w:val="nl-BE"/>
    </w:rPr>
  </w:style>
  <w:style w:type="paragraph" w:customStyle="1" w:styleId="1F37F29776D142F393726A42F9A7E476">
    <w:name w:val="1F37F29776D142F393726A42F9A7E476"/>
    <w:rsid w:val="005B10E2"/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12221"/>
    <w:rPr>
      <w:sz w:val="20"/>
      <w:lang w:val="nl-BE"/>
    </w:rPr>
  </w:style>
  <w:style w:type="paragraph" w:customStyle="1" w:styleId="CBFLetterInfoDatas">
    <w:name w:val="CBF Letter Info Datas"/>
    <w:basedOn w:val="Normal"/>
    <w:rsid w:val="009653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 Narrow" w:eastAsia="Times New Roman" w:hAnsi="Arial Narrow" w:cs="Times New Roman"/>
      <w:szCs w:val="20"/>
      <w:lang w:val="en-US"/>
    </w:rPr>
  </w:style>
  <w:style w:type="paragraph" w:styleId="Subtitle">
    <w:name w:val="Subtitle"/>
    <w:basedOn w:val="Normal"/>
    <w:next w:val="Normal"/>
    <w:link w:val="SubtitleChar"/>
    <w:qFormat/>
    <w:rsid w:val="00917123"/>
    <w:pPr>
      <w:numPr>
        <w:ilvl w:val="1"/>
      </w:numPr>
      <w:overflowPunct w:val="0"/>
      <w:autoSpaceDE w:val="0"/>
      <w:autoSpaceDN w:val="0"/>
      <w:adjustRightInd w:val="0"/>
      <w:spacing w:before="260" w:after="130"/>
      <w:textAlignment w:val="baseline"/>
    </w:pPr>
    <w:rPr>
      <w:rFonts w:ascii="Gotham Rounded Bold" w:eastAsiaTheme="majorEastAsia" w:hAnsi="Gotham Rounded Bold" w:cs="Arial"/>
      <w:iCs/>
      <w:szCs w:val="20"/>
      <w:u w:val="single"/>
    </w:rPr>
  </w:style>
  <w:style w:type="character" w:customStyle="1" w:styleId="SubtitleChar">
    <w:name w:val="Subtitle Char"/>
    <w:basedOn w:val="DefaultParagraphFont"/>
    <w:link w:val="Subtitle"/>
    <w:rsid w:val="00917123"/>
    <w:rPr>
      <w:rFonts w:ascii="Gotham Rounded Bold" w:eastAsiaTheme="majorEastAsia" w:hAnsi="Gotham Rounded Bold" w:cs="Arial"/>
      <w:iCs/>
      <w:sz w:val="20"/>
      <w:szCs w:val="20"/>
      <w:u w:val="single"/>
      <w:lang w:val="nl-BE"/>
    </w:rPr>
  </w:style>
  <w:style w:type="paragraph" w:styleId="FootnoteText">
    <w:name w:val="footnote text"/>
    <w:basedOn w:val="Normal"/>
    <w:link w:val="FootnoteTextChar"/>
    <w:unhideWhenUsed/>
    <w:rsid w:val="00481B5E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481B5E"/>
    <w:rPr>
      <w:sz w:val="20"/>
      <w:szCs w:val="20"/>
      <w:lang w:val="nl-BE"/>
    </w:rPr>
  </w:style>
  <w:style w:type="character" w:styleId="FootnoteReference">
    <w:name w:val="footnote reference"/>
    <w:basedOn w:val="DefaultParagraphFont"/>
    <w:rsid w:val="00481B5E"/>
    <w:rPr>
      <w:position w:val="6"/>
      <w:sz w:val="16"/>
    </w:rPr>
  </w:style>
  <w:style w:type="paragraph" w:styleId="ListParagraph">
    <w:name w:val="List Paragraph"/>
    <w:basedOn w:val="Normal"/>
    <w:link w:val="ListParagraphChar"/>
    <w:uiPriority w:val="34"/>
    <w:qFormat/>
    <w:rsid w:val="007D6BE9"/>
    <w:pPr>
      <w:ind w:left="720"/>
      <w:contextualSpacing/>
    </w:pPr>
  </w:style>
  <w:style w:type="paragraph" w:customStyle="1" w:styleId="Default">
    <w:name w:val="Default"/>
    <w:rsid w:val="00042135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nl-BE"/>
    </w:rPr>
  </w:style>
  <w:style w:type="paragraph" w:customStyle="1" w:styleId="CM4">
    <w:name w:val="CM4"/>
    <w:basedOn w:val="Default"/>
    <w:next w:val="Default"/>
    <w:uiPriority w:val="99"/>
    <w:rsid w:val="00042135"/>
    <w:rPr>
      <w:rFonts w:cstheme="minorBidi"/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21420B"/>
    <w:rPr>
      <w:rFonts w:ascii="Calibri" w:eastAsia="Times New Roman" w:hAnsi="Calibri" w:cs="Times New Roman"/>
      <w:b/>
      <w:bCs/>
      <w:color w:val="333333"/>
      <w:sz w:val="26"/>
      <w:szCs w:val="26"/>
      <w:lang w:val="fr-BE" w:eastAsia="fr-BE"/>
    </w:rPr>
  </w:style>
  <w:style w:type="character" w:customStyle="1" w:styleId="Heading2Char">
    <w:name w:val="Heading 2 Char"/>
    <w:basedOn w:val="DefaultParagraphFont"/>
    <w:link w:val="Heading2"/>
    <w:uiPriority w:val="9"/>
    <w:rsid w:val="0021420B"/>
    <w:rPr>
      <w:rFonts w:ascii="Calibri" w:eastAsiaTheme="majorEastAsia" w:hAnsi="Calibri" w:cs="Calibri"/>
      <w:b/>
      <w:sz w:val="26"/>
      <w:szCs w:val="26"/>
      <w:lang w:val="nl-BE" w:eastAsia="fr-BE"/>
    </w:rPr>
  </w:style>
  <w:style w:type="character" w:customStyle="1" w:styleId="Heading3Char">
    <w:name w:val="Heading 3 Char"/>
    <w:basedOn w:val="DefaultParagraphFont"/>
    <w:link w:val="Heading3"/>
    <w:uiPriority w:val="9"/>
    <w:rsid w:val="0021420B"/>
    <w:rPr>
      <w:rFonts w:ascii="Calibri" w:eastAsiaTheme="majorEastAsia" w:hAnsi="Calibri" w:cstheme="majorBidi"/>
      <w:b/>
      <w:color w:val="001021" w:themeColor="accent1" w:themeShade="7F"/>
      <w:sz w:val="24"/>
      <w:szCs w:val="24"/>
      <w:lang w:val="nl-BE" w:eastAsia="fr-BE"/>
    </w:rPr>
  </w:style>
  <w:style w:type="character" w:customStyle="1" w:styleId="Heading4Char">
    <w:name w:val="Heading 4 Char"/>
    <w:basedOn w:val="DefaultParagraphFont"/>
    <w:link w:val="Heading4"/>
    <w:uiPriority w:val="9"/>
    <w:rsid w:val="0021420B"/>
    <w:rPr>
      <w:rFonts w:ascii="Calibri" w:eastAsiaTheme="majorEastAsia" w:hAnsi="Calibri" w:cstheme="majorBidi"/>
      <w:b/>
      <w:iCs/>
      <w:color w:val="001932" w:themeColor="accent1" w:themeShade="BF"/>
      <w:lang w:val="fr-B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20B"/>
    <w:rPr>
      <w:rFonts w:asciiTheme="majorHAnsi" w:eastAsiaTheme="majorEastAsia" w:hAnsiTheme="majorHAnsi" w:cstheme="majorBidi"/>
      <w:color w:val="001932" w:themeColor="accent1" w:themeShade="BF"/>
      <w:lang w:val="fr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20B"/>
    <w:rPr>
      <w:rFonts w:asciiTheme="majorHAnsi" w:eastAsiaTheme="majorEastAsia" w:hAnsiTheme="majorHAnsi" w:cstheme="majorBidi"/>
      <w:color w:val="001021" w:themeColor="accent1" w:themeShade="7F"/>
      <w:lang w:val="fr-B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20B"/>
    <w:rPr>
      <w:rFonts w:asciiTheme="majorHAnsi" w:eastAsiaTheme="majorEastAsia" w:hAnsiTheme="majorHAnsi" w:cstheme="majorBidi"/>
      <w:i/>
      <w:iCs/>
      <w:color w:val="001021" w:themeColor="accent1" w:themeShade="7F"/>
      <w:lang w:val="fr-B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20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B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20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BE"/>
    </w:rPr>
  </w:style>
  <w:style w:type="table" w:customStyle="1" w:styleId="PlainTable11">
    <w:name w:val="Plain Table 11"/>
    <w:basedOn w:val="TableNormal"/>
    <w:next w:val="PlainTable1"/>
    <w:uiPriority w:val="41"/>
    <w:rsid w:val="0021420B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1Light-Accent2">
    <w:name w:val="Grid Table 1 Light Accent 2"/>
    <w:basedOn w:val="TableNormal"/>
    <w:uiPriority w:val="46"/>
    <w:rsid w:val="0021420B"/>
    <w:pPr>
      <w:spacing w:after="0" w:line="240" w:lineRule="auto"/>
    </w:pPr>
    <w:rPr>
      <w:rFonts w:eastAsiaTheme="minorEastAsia"/>
      <w:sz w:val="24"/>
      <w:szCs w:val="24"/>
      <w:lang w:val="en-GB" w:eastAsia="ja-JP"/>
    </w:rPr>
    <w:tblPr>
      <w:tblStyleRowBandSize w:val="1"/>
      <w:tblStyleColBandSize w:val="1"/>
      <w:tblBorders>
        <w:top w:val="single" w:sz="4" w:space="0" w:color="C1CFD6" w:themeColor="accent2" w:themeTint="66"/>
        <w:left w:val="single" w:sz="4" w:space="0" w:color="C1CFD6" w:themeColor="accent2" w:themeTint="66"/>
        <w:bottom w:val="single" w:sz="4" w:space="0" w:color="C1CFD6" w:themeColor="accent2" w:themeTint="66"/>
        <w:right w:val="single" w:sz="4" w:space="0" w:color="C1CFD6" w:themeColor="accent2" w:themeTint="66"/>
        <w:insideH w:val="single" w:sz="4" w:space="0" w:color="C1CFD6" w:themeColor="accent2" w:themeTint="66"/>
        <w:insideV w:val="single" w:sz="4" w:space="0" w:color="C1CF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3B7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B7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21420B"/>
    <w:rPr>
      <w:sz w:val="20"/>
      <w:lang w:val="nl-BE"/>
    </w:rPr>
  </w:style>
  <w:style w:type="table" w:styleId="PlainTable1">
    <w:name w:val="Plain Table 1"/>
    <w:basedOn w:val="TableNormal"/>
    <w:uiPriority w:val="41"/>
    <w:rsid w:val="002142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142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42F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42F7"/>
    <w:rPr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4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42F7"/>
    <w:rPr>
      <w:b/>
      <w:bCs/>
      <w:sz w:val="20"/>
      <w:szCs w:val="20"/>
      <w:lang w:val="nl-BE"/>
    </w:rPr>
  </w:style>
  <w:style w:type="paragraph" w:styleId="Revision">
    <w:name w:val="Revision"/>
    <w:hidden/>
    <w:uiPriority w:val="99"/>
    <w:semiHidden/>
    <w:rsid w:val="000447BD"/>
    <w:pPr>
      <w:spacing w:after="0" w:line="240" w:lineRule="auto"/>
    </w:pPr>
    <w:rPr>
      <w:sz w:val="20"/>
      <w:lang w:val="nl-BE"/>
    </w:rPr>
  </w:style>
  <w:style w:type="character" w:styleId="FollowedHyperlink">
    <w:name w:val="FollowedHyperlink"/>
    <w:basedOn w:val="DefaultParagraphFont"/>
    <w:uiPriority w:val="99"/>
    <w:semiHidden/>
    <w:unhideWhenUsed/>
    <w:rsid w:val="009037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1.wdp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fsma.be/fr/faq/politique-vie-privee-de-la-fsma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sma.be/fr/intermediaires-preteurs/quest-ce-quun-actionnaire-detenant-le-controle-de-la-societ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od\dfs\apps_data\IT\OfficeTemplates\2016\FSMA\Templates\Website\consultaties_anderedocumenten_n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D2473875344B87AC13593E59B49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B3826-AB23-411B-AFDF-C2281C57614F}"/>
      </w:docPartPr>
      <w:docPartBody>
        <w:p w:rsidR="00FD7F01" w:rsidRDefault="00FD7F01">
          <w:pPr>
            <w:pStyle w:val="0DD2473875344B87AC13593E59B49428"/>
          </w:pPr>
          <w:r w:rsidRPr="00A11C81">
            <w:rPr>
              <w:rStyle w:val="PlaceholderText"/>
              <w:rFonts w:ascii="Gotham Rounded Bold" w:hAnsi="Gotham Rounded Bold" w:cs="Arial"/>
              <w:sz w:val="32"/>
              <w:szCs w:val="32"/>
            </w:rPr>
            <w:t>Click here to enter the title.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D2C52-8519-4E70-892D-C8D1D8179235}"/>
      </w:docPartPr>
      <w:docPartBody>
        <w:p w:rsidR="002F689C" w:rsidRDefault="00A17B20"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0B769880BD0C4D27BC9AEC1C043C3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CE144-0E86-4FA1-BC96-292F80E6D4A8}"/>
      </w:docPartPr>
      <w:docPartBody>
        <w:p w:rsidR="002F689C" w:rsidRDefault="00A17B20" w:rsidP="00A17B20">
          <w:pPr>
            <w:pStyle w:val="0B769880BD0C4D27BC9AEC1C043C33F1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A984189B529A4A4AB772B75239C27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A527B-9737-4092-9774-7DA4B7EAEB5D}"/>
      </w:docPartPr>
      <w:docPartBody>
        <w:p w:rsidR="002F689C" w:rsidRDefault="00A17B20" w:rsidP="00A17B20">
          <w:pPr>
            <w:pStyle w:val="A984189B529A4A4AB772B75239C2799B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74000D423F704C4096C5D341B58B3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AB624-B857-4AD2-BFC6-17BAA8EE0860}"/>
      </w:docPartPr>
      <w:docPartBody>
        <w:p w:rsidR="002F689C" w:rsidRDefault="00A17B20" w:rsidP="00A17B20">
          <w:pPr>
            <w:pStyle w:val="74000D423F704C4096C5D341B58B3AE8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4714821298064965895FABC200853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D9DB2-04FD-48EA-B7BF-F01670AAB2FF}"/>
      </w:docPartPr>
      <w:docPartBody>
        <w:p w:rsidR="002F689C" w:rsidRDefault="00A17B20" w:rsidP="00A17B20">
          <w:pPr>
            <w:pStyle w:val="4714821298064965895FABC2008535E8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C0E83240DEF045149D168520A97F4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12544-32E9-4BC0-98F3-F2913669990D}"/>
      </w:docPartPr>
      <w:docPartBody>
        <w:p w:rsidR="002F689C" w:rsidRDefault="00A17B20" w:rsidP="00A17B20">
          <w:pPr>
            <w:pStyle w:val="C0E83240DEF045149D168520A97F44BA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1C9B776229184D67A0998E602BCB7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831E1-3705-4A8E-951F-E2CA436316DE}"/>
      </w:docPartPr>
      <w:docPartBody>
        <w:p w:rsidR="002F689C" w:rsidRDefault="00A17B20" w:rsidP="00A17B20">
          <w:pPr>
            <w:pStyle w:val="1C9B776229184D67A0998E602BCB768B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C662D1DD8FF847A289A266326C519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D91A8-8D13-4344-8398-7FF1BBFD8CB7}"/>
      </w:docPartPr>
      <w:docPartBody>
        <w:p w:rsidR="002F689C" w:rsidRDefault="00A17B20" w:rsidP="00A17B20">
          <w:pPr>
            <w:pStyle w:val="C662D1DD8FF847A289A266326C5191B8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B1512CF894EB4712A2476F3D1E794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1C867-D52E-45E8-A458-C34E34229217}"/>
      </w:docPartPr>
      <w:docPartBody>
        <w:p w:rsidR="002F689C" w:rsidRDefault="00A17B20" w:rsidP="00A17B20">
          <w:pPr>
            <w:pStyle w:val="B1512CF894EB4712A2476F3D1E794239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B79A0F51D5914F2483FB94F00B8B9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1EAD0-D9E3-48CD-BD49-21DD740DA918}"/>
      </w:docPartPr>
      <w:docPartBody>
        <w:p w:rsidR="002F689C" w:rsidRDefault="00A17B20" w:rsidP="00A17B20">
          <w:pPr>
            <w:pStyle w:val="B79A0F51D5914F2483FB94F00B8B9F4A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1CE84C0D5B2346249FB89FB8851C8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1FE6D-4D67-434D-A28D-067B89EF39DA}"/>
      </w:docPartPr>
      <w:docPartBody>
        <w:p w:rsidR="002F689C" w:rsidRDefault="00A17B20" w:rsidP="00A17B20">
          <w:pPr>
            <w:pStyle w:val="1CE84C0D5B2346249FB89FB8851C8BCE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DC2621EAE4E14517AB926F744F670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4405E-2A78-4324-A494-B42DA776D014}"/>
      </w:docPartPr>
      <w:docPartBody>
        <w:p w:rsidR="002F689C" w:rsidRDefault="00A17B20" w:rsidP="00A17B20">
          <w:pPr>
            <w:pStyle w:val="DC2621EAE4E14517AB926F744F670B08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26E50-A5AD-4BCE-918B-D499648295FC}"/>
      </w:docPartPr>
      <w:docPartBody>
        <w:p w:rsidR="002F689C" w:rsidRDefault="00A17B20">
          <w:r w:rsidRPr="00161574">
            <w:rPr>
              <w:rStyle w:val="PlaceholderText"/>
              <w:lang w:val="nl-NL"/>
            </w:rPr>
            <w:t>Click or tap to enter a date.</w:t>
          </w:r>
        </w:p>
      </w:docPartBody>
    </w:docPart>
    <w:docPart>
      <w:docPartPr>
        <w:name w:val="B6639E200C63423889202AA83D43B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8281B-4A5D-44B2-8A81-60296D1310F6}"/>
      </w:docPartPr>
      <w:docPartBody>
        <w:p w:rsidR="002F689C" w:rsidRDefault="00A17B20" w:rsidP="00A17B20">
          <w:pPr>
            <w:pStyle w:val="B6639E200C63423889202AA83D43B112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785030277B234C54BE61978FFC475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7BB91-B833-4D4C-A035-4FD4965AF26E}"/>
      </w:docPartPr>
      <w:docPartBody>
        <w:p w:rsidR="002F689C" w:rsidRDefault="00A17B20" w:rsidP="00A17B20">
          <w:pPr>
            <w:pStyle w:val="785030277B234C54BE61978FFC475E97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F6CCAD4AE7C24C1C953E9C19A0B56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3D417-FAA3-49D7-A032-4B1ECEC82579}"/>
      </w:docPartPr>
      <w:docPartBody>
        <w:p w:rsidR="002F689C" w:rsidRDefault="00A17B20" w:rsidP="00A17B20">
          <w:pPr>
            <w:pStyle w:val="F6CCAD4AE7C24C1C953E9C19A0B56442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3A953BEB2A944BA18ACC3F081A805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CF075-402D-4A62-B399-BF61B2ECACED}"/>
      </w:docPartPr>
      <w:docPartBody>
        <w:p w:rsidR="002F689C" w:rsidRDefault="00A17B20" w:rsidP="00A17B20">
          <w:pPr>
            <w:pStyle w:val="3A953BEB2A944BA18ACC3F081A80504D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tham Rounded Bold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otham Rounded Book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F01"/>
    <w:rsid w:val="000265D4"/>
    <w:rsid w:val="00046A38"/>
    <w:rsid w:val="0009044A"/>
    <w:rsid w:val="00110AF7"/>
    <w:rsid w:val="0016305E"/>
    <w:rsid w:val="00177304"/>
    <w:rsid w:val="002046BB"/>
    <w:rsid w:val="00242A07"/>
    <w:rsid w:val="00252E3E"/>
    <w:rsid w:val="002C024F"/>
    <w:rsid w:val="002F689C"/>
    <w:rsid w:val="00344A51"/>
    <w:rsid w:val="003559FE"/>
    <w:rsid w:val="00470D17"/>
    <w:rsid w:val="00513891"/>
    <w:rsid w:val="005143E7"/>
    <w:rsid w:val="0055314C"/>
    <w:rsid w:val="0059081E"/>
    <w:rsid w:val="006A2E14"/>
    <w:rsid w:val="006C1DA0"/>
    <w:rsid w:val="006C269A"/>
    <w:rsid w:val="00766956"/>
    <w:rsid w:val="00784C90"/>
    <w:rsid w:val="00870D57"/>
    <w:rsid w:val="009220C8"/>
    <w:rsid w:val="00A147DB"/>
    <w:rsid w:val="00A17B20"/>
    <w:rsid w:val="00A37D82"/>
    <w:rsid w:val="00AE2176"/>
    <w:rsid w:val="00B41099"/>
    <w:rsid w:val="00B462D2"/>
    <w:rsid w:val="00B50D05"/>
    <w:rsid w:val="00BD1646"/>
    <w:rsid w:val="00C27680"/>
    <w:rsid w:val="00C5357A"/>
    <w:rsid w:val="00D47110"/>
    <w:rsid w:val="00D76823"/>
    <w:rsid w:val="00D7794D"/>
    <w:rsid w:val="00D8659A"/>
    <w:rsid w:val="00DD700D"/>
    <w:rsid w:val="00DF53AA"/>
    <w:rsid w:val="00DF7CE1"/>
    <w:rsid w:val="00F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794D"/>
    <w:rPr>
      <w:color w:val="808080"/>
    </w:rPr>
  </w:style>
  <w:style w:type="paragraph" w:customStyle="1" w:styleId="0DD2473875344B87AC13593E59B49428">
    <w:name w:val="0DD2473875344B87AC13593E59B49428"/>
  </w:style>
  <w:style w:type="paragraph" w:customStyle="1" w:styleId="0B769880BD0C4D27BC9AEC1C043C33F1">
    <w:name w:val="0B769880BD0C4D27BC9AEC1C043C33F1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A984189B529A4A4AB772B75239C2799B">
    <w:name w:val="A984189B529A4A4AB772B75239C2799B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74000D423F704C4096C5D341B58B3AE8">
    <w:name w:val="74000D423F704C4096C5D341B58B3AE8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4714821298064965895FABC2008535E8">
    <w:name w:val="4714821298064965895FABC2008535E8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C0E83240DEF045149D168520A97F44BA">
    <w:name w:val="C0E83240DEF045149D168520A97F44BA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1C9B776229184D67A0998E602BCB768B">
    <w:name w:val="1C9B776229184D67A0998E602BCB768B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C662D1DD8FF847A289A266326C5191B8">
    <w:name w:val="C662D1DD8FF847A289A266326C5191B8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B1512CF894EB4712A2476F3D1E794239">
    <w:name w:val="B1512CF894EB4712A2476F3D1E794239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B79A0F51D5914F2483FB94F00B8B9F4A">
    <w:name w:val="B79A0F51D5914F2483FB94F00B8B9F4A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1CE84C0D5B2346249FB89FB8851C8BCE">
    <w:name w:val="1CE84C0D5B2346249FB89FB8851C8BCE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DC2621EAE4E14517AB926F744F670B08">
    <w:name w:val="DC2621EAE4E14517AB926F744F670B08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B6639E200C63423889202AA83D43B112">
    <w:name w:val="B6639E200C63423889202AA83D43B112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785030277B234C54BE61978FFC475E97">
    <w:name w:val="785030277B234C54BE61978FFC475E97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F6CCAD4AE7C24C1C953E9C19A0B56442">
    <w:name w:val="F6CCAD4AE7C24C1C953E9C19A0B56442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3A953BEB2A944BA18ACC3F081A80504D">
    <w:name w:val="3A953BEB2A944BA18ACC3F081A80504D"/>
    <w:rsid w:val="00A17B20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FSMA">
      <a:dk1>
        <a:srgbClr val="000000"/>
      </a:dk1>
      <a:lt1>
        <a:sysClr val="window" lastClr="FFFFFF"/>
      </a:lt1>
      <a:dk2>
        <a:srgbClr val="002244"/>
      </a:dk2>
      <a:lt2>
        <a:srgbClr val="FFFFFF"/>
      </a:lt2>
      <a:accent1>
        <a:srgbClr val="002244"/>
      </a:accent1>
      <a:accent2>
        <a:srgbClr val="668899"/>
      </a:accent2>
      <a:accent3>
        <a:srgbClr val="BBCC00"/>
      </a:accent3>
      <a:accent4>
        <a:srgbClr val="BBCCCC"/>
      </a:accent4>
      <a:accent5>
        <a:srgbClr val="333333"/>
      </a:accent5>
      <a:accent6>
        <a:srgbClr val="DDDDDD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ec20c4b-fdb3-4c6c-b881-83a153268933">B9779EC2-F9D7-445C-92FF-20DA5331ADC7@c1cac53e-4595-411e-8bf2-e0e6a98327af</_dlc_DocId>
    <TaxCatchAll xmlns="4ec20c4b-fdb3-4c6c-b881-83a153268933">
      <Value>5</Value>
      <Value>18</Value>
      <Value>3</Value>
      <Value>15</Value>
      <Value>22</Value>
    </TaxCatchAll>
    <_dlc_DocIdUrl xmlns="4ec20c4b-fdb3-4c6c-b881-83a153268933">
      <Url>https://1place.fsmanet.be/dossier/B9779EC2-F9D7-445C-92FF-20DA5331ADC7/INT-ANALYS-2026-005731/_layouts/15/DocIdRedir.aspx?ID=B9779EC2-F9D7-445C-92FF-20DA5331ADC7%40c1cac53e-4595-411e-8bf2-e0e6a98327af</Url>
      <Description>B9779EC2-F9D7-445C-92FF-20DA5331ADC7@c1cac53e-4595-411e-8bf2-e0e6a98327af</Description>
    </_dlc_DocIdUrl>
    <n93a05827a234bd5bd56144e4ae5a4c5 xmlns="0c2b4d14-0ef6-41a4-8ebc-a569461029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02. Internal</TermName>
          <TermId xmlns="http://schemas.microsoft.com/office/infopath/2007/PartnerControls">b7a4dde1-915e-42b3-b701-f620e72b27e4</TermId>
        </TermInfo>
      </Terms>
    </n93a05827a234bd5bd56144e4ae5a4c5>
    <iea30b3d116c4abd829bda67fead4fa8 xmlns="0c2b4d14-0ef6-41a4-8ebc-a569461029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Active</TermName>
          <TermId xmlns="http://schemas.microsoft.com/office/infopath/2007/PartnerControls">3cd4d267-7354-4b79-bfd9-170c3b790a12</TermId>
        </TermInfo>
      </Terms>
    </iea30b3d116c4abd829bda67fead4fa8>
    <e7d95798c7cc49018eddb0e9d5f10243 xmlns="0c2b4d14-0ef6-41a4-8ebc-a5694610298b">
      <Terms xmlns="http://schemas.microsoft.com/office/infopath/2007/PartnerControls"/>
    </e7d95798c7cc49018eddb0e9d5f10243>
    <FSMADocumentDate xmlns="0c2b4d14-0ef6-41a4-8ebc-a5694610298b" xsi:nil="true"/>
    <FSMAResponsible xmlns="4ec20c4b-fdb3-4c6c-b881-83a153268933">
      <UserInfo>
        <DisplayName/>
        <AccountId xsi:nil="true"/>
        <AccountType/>
      </UserInfo>
    </FSMAResponsible>
    <l9eb92ffb50b4212a5ada7cfca32df2c xmlns="0c2b4d14-0ef6-41a4-8ebc-a5694610298b">
      <Terms xmlns="http://schemas.microsoft.com/office/infopath/2007/PartnerControls"/>
    </l9eb92ffb50b4212a5ada7cfca32df2c>
    <FSMARetention xmlns="0c2b4d14-0ef6-41a4-8ebc-a5694610298b" xsi:nil="true"/>
    <FSMASentOut xmlns="0c2b4d14-0ef6-41a4-8ebc-a5694610298b">false</FSMASentOut>
    <Sent xmlns="0c2b4d14-0ef6-41a4-8ebc-a5694610298b" xsi:nil="true"/>
    <j5eb15239c91414b9d7c96d17acd9fca xmlns="0c2b4d14-0ef6-41a4-8ebc-a5694610298b">
      <Terms xmlns="http://schemas.microsoft.com/office/infopath/2007/PartnerControls"/>
    </j5eb15239c91414b9d7c96d17acd9fca>
    <a16789d6c69b4083a6824cb266570b0c xmlns="0c2b4d14-0ef6-41a4-8ebc-a5694610298b">
      <Terms xmlns="http://schemas.microsoft.com/office/infopath/2007/PartnerControls"/>
    </a16789d6c69b4083a6824cb266570b0c>
    <From1 xmlns="0c2b4d14-0ef6-41a4-8ebc-a5694610298b" xsi:nil="true"/>
    <oa3056e339a14be691a9be424721cd8a xmlns="0c2b4d14-0ef6-41a4-8ebc-a5694610298b">
      <Terms xmlns="http://schemas.microsoft.com/office/infopath/2007/PartnerControls"/>
    </oa3056e339a14be691a9be424721cd8a>
    <ec7fab8fca8244d5a19ef6bc9bde0f91 xmlns="0c2b4d14-0ef6-41a4-8ebc-a5694610298b">
      <Terms xmlns="http://schemas.microsoft.com/office/infopath/2007/PartnerControls"/>
    </ec7fab8fca8244d5a19ef6bc9bde0f91>
    <FSMALegalHold xmlns="0c2b4d14-0ef6-41a4-8ebc-a5694610298b">false</FSMALegalHold>
    <Cc xmlns="0c2b4d14-0ef6-41a4-8ebc-a5694610298b" xsi:nil="true"/>
    <jee5cc54f26a4aa9aa5d3d5d5c0abf22 xmlns="0c2b4d14-0ef6-41a4-8ebc-a5694610298b">
      <Terms xmlns="http://schemas.microsoft.com/office/infopath/2007/PartnerControls"/>
    </jee5cc54f26a4aa9aa5d3d5d5c0abf22>
    <FSMAForDossier xmlns="0c2b4d14-0ef6-41a4-8ebc-a5694610298b">false</FSMAForDossier>
    <FSMARelevantDossiers xmlns="0c2b4d14-0ef6-41a4-8ebc-a5694610298b" xsi:nil="true"/>
    <To xmlns="0c2b4d14-0ef6-41a4-8ebc-a5694610298b" xsi:nil="true"/>
    <d4d7685898f64ebf825d396ede792b3d xmlns="0c2b4d14-0ef6-41a4-8ebc-a569461029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Management Committee Annex</TermName>
          <TermId xmlns="http://schemas.microsoft.com/office/infopath/2007/PartnerControls">77d3649c-edf1-4b93-b689-ff08abe5acae</TermId>
        </TermInfo>
      </Terms>
    </d4d7685898f64ebf825d396ede792b3d>
    <FSMAPersonalData xmlns="0c2b4d14-0ef6-41a4-8ebc-a5694610298b">false</FSMAPersonalData>
    <TaxCatchAllLabel xmlns="4ec20c4b-fdb3-4c6c-b881-83a153268933"/>
    <Received xmlns="0c2b4d14-0ef6-41a4-8ebc-a5694610298b" xsi:nil="true"/>
    <i700e0deb15447d88dbefac8c49b4e73 xmlns="0c2b4d14-0ef6-41a4-8ebc-a5694610298b">
      <Terms xmlns="http://schemas.microsoft.com/office/infopath/2007/PartnerControls"/>
    </i700e0deb15447d88dbefac8c49b4e73>
    <CEYDescription xmlns="184c9235-7e05-405f-9b8a-467b46c0a0d9" xsi:nil="true"/>
    <FSMARelevantDossierLookup xmlns="e3b4480d-a17d-4b76-bae5-b1a386266bf8"/>
    <FF25D9749B484798B23C47357FB06FA4 xmlns="0c2b4d14-0ef6-41a4-8ebc-a5694610298b">
      <Terms xmlns="http://schemas.microsoft.com/office/infopath/2007/PartnerControls"/>
    </FF25D9749B484798B23C47357FB06FA4>
    <a3f93dd4d3154164b9bcbbec3d11e6cd xmlns="0c2b4d14-0ef6-41a4-8ebc-a5694610298b">
      <Terms xmlns="http://schemas.microsoft.com/office/infopath/2007/PartnerControls"/>
    </a3f93dd4d3154164b9bcbbec3d11e6cd>
    <o2e868a4180d47dab69612c4e2e5756d xmlns="0c2b4d14-0ef6-41a4-8ebc-a5694610298b">
      <Terms xmlns="http://schemas.microsoft.com/office/infopath/2007/PartnerControls"/>
    </o2e868a4180d47dab69612c4e2e5756d>
    <ef14e33ca5c3481cbfad1e6ae8a7124e xmlns="0c2b4d14-0ef6-41a4-8ebc-a569461029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A2</TermName>
          <TermId xmlns="http://schemas.microsoft.com/office/infopath/2007/PartnerControls">1a8dbfff-fdb1-474b-aa46-39bbac5df04c</TermId>
        </TermInfo>
      </Terms>
    </ef14e33ca5c3481cbfad1e6ae8a7124e>
    <j3ffc30cbd4849e9aaf5b9bacc5f6fb3 xmlns="0c2b4d14-0ef6-41a4-8ebc-a569461029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</TermName>
          <TermId xmlns="http://schemas.microsoft.com/office/infopath/2007/PartnerControls">028ba11d-4d75-472a-8101-2ec2e5c2f063</TermId>
        </TermInfo>
      </Terms>
    </j3ffc30cbd4849e9aaf5b9bacc5f6fb3>
    <i092aad688554532b3d2e6ad2cec5c6a xmlns="0c2b4d14-0ef6-41a4-8ebc-a5694610298b">
      <Terms xmlns="http://schemas.microsoft.com/office/infopath/2007/PartnerControls"/>
    </i092aad688554532b3d2e6ad2cec5c6a>
    <FSMACDCDate xmlns="0c2b4d14-0ef6-41a4-8ebc-a5694610298b">2026-10-04T22:00:00+00:00</FSMACDCDate>
    <FSMASummary xmlns="0c2b4d14-0ef6-41a4-8ebc-a5694610298b" xsi:nil="true"/>
    <FSMAEnclosedDocuments xmlns="0c2b4d14-0ef6-41a4-8ebc-a5694610298b" xsi:nil="true"/>
    <FSMACDCMember xmlns="4ec20c4b-fdb3-4c6c-b881-83a153268933">
      <UserInfo>
        <DisplayName/>
        <AccountId xsi:nil="true"/>
        <AccountType/>
      </UserInfo>
    </FSMACDCMember>
    <FSMACDCMemberRanking xmlns="0c2b4d14-0ef6-41a4-8ebc-a5694610298b" xsi:nil="true"/>
    <FSMASignatureRequired xmlns="0c2b4d14-0ef6-41a4-8ebc-a5694610298b">false</FSMASignatureRequired>
    <FSMADossier xmlns="0c2b4d14-0ef6-41a4-8ebc-a5694610298b" xsi:nil="true"/>
    <FSMACaseId xmlns="0c2b4d14-0ef6-41a4-8ebc-a5694610298b" xsi:nil="true"/>
    <FSMACDCDocumentType xmlns="0c2b4d14-0ef6-41a4-8ebc-a5694610298b" xsi:nil="true"/>
    <FSMACDCNumbering xmlns="0c2b4d14-0ef6-41a4-8ebc-a5694610298b" xsi:nil="true"/>
    <FSMALegalReference xmlns="0c2b4d14-0ef6-41a4-8ebc-a5694610298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SMA Case CDC Document" ma:contentTypeID="0x01010038AF301C369E4E51943E35DDEAC9FE1C01020058D04D07B14B4A86A1FC3077F5A3A42A006E41CD9982D9FE41BE30FCF1D228A95C" ma:contentTypeVersion="8" ma:contentTypeDescription="" ma:contentTypeScope="" ma:versionID="08f75d093adc290a3f8a3bd125f45959">
  <xsd:schema xmlns:xsd="http://www.w3.org/2001/XMLSchema" xmlns:xs="http://www.w3.org/2001/XMLSchema" xmlns:p="http://schemas.microsoft.com/office/2006/metadata/properties" xmlns:ns2="4ec20c4b-fdb3-4c6c-b881-83a153268933" xmlns:ns3="0c2b4d14-0ef6-41a4-8ebc-a5694610298b" xmlns:ns4="184c9235-7e05-405f-9b8a-467b46c0a0d9" xmlns:ns5="e3b4480d-a17d-4b76-bae5-b1a386266bf8" targetNamespace="http://schemas.microsoft.com/office/2006/metadata/properties" ma:root="true" ma:fieldsID="2d40b41577aa354ce86bbebaca2a5525" ns2:_="" ns3:_="" ns4:_="" ns5:_="">
    <xsd:import namespace="4ec20c4b-fdb3-4c6c-b881-83a153268933"/>
    <xsd:import namespace="0c2b4d14-0ef6-41a4-8ebc-a5694610298b"/>
    <xsd:import namespace="184c9235-7e05-405f-9b8a-467b46c0a0d9"/>
    <xsd:import namespace="e3b4480d-a17d-4b76-bae5-b1a386266bf8"/>
    <xsd:element name="properties">
      <xsd:complexType>
        <xsd:sequence>
          <xsd:element name="documentManagement">
            <xsd:complexType>
              <xsd:all>
                <xsd:element ref="ns3:FSMACDCDate" minOccurs="0"/>
                <xsd:element ref="ns3:FSMALegalReference" minOccurs="0"/>
                <xsd:element ref="ns2:FSMAResponsible" minOccurs="0"/>
                <xsd:element ref="ns3:FSMACaseId" minOccurs="0"/>
                <xsd:element ref="ns3:FSMASummary" minOccurs="0"/>
                <xsd:element ref="ns3:FSMAEnclosedDocuments" minOccurs="0"/>
                <xsd:element ref="ns3:FSMASentOut" minOccurs="0"/>
                <xsd:element ref="ns3:FSMAPersonalData" minOccurs="0"/>
                <xsd:element ref="ns3:FSMARetention" minOccurs="0"/>
                <xsd:element ref="ns3:FSMALegalHold" minOccurs="0"/>
                <xsd:element ref="ns3:From1" minOccurs="0"/>
                <xsd:element ref="ns3:To" minOccurs="0"/>
                <xsd:element ref="ns3:Cc" minOccurs="0"/>
                <xsd:element ref="ns3:Sent" minOccurs="0"/>
                <xsd:element ref="ns3:Received" minOccurs="0"/>
                <xsd:element ref="ns3:n93a05827a234bd5bd56144e4ae5a4c5" minOccurs="0"/>
                <xsd:element ref="ns3:FSMARelevantDossiers" minOccurs="0"/>
                <xsd:element ref="ns3:FSMAForDossier" minOccurs="0"/>
                <xsd:element ref="ns3:FSMADossier" minOccurs="0"/>
                <xsd:element ref="ns2:FSMACDCMember" minOccurs="0"/>
                <xsd:element ref="ns3:FSMACDCDocumentType" minOccurs="0"/>
                <xsd:element ref="ns3:FSMASignatureRequired" minOccurs="0"/>
                <xsd:element ref="ns3:FSMACDCNumbering" minOccurs="0"/>
                <xsd:element ref="ns3:FSMACDCMemberRanking" minOccurs="0"/>
                <xsd:element ref="ns4:CEYDescription" minOccurs="0"/>
                <xsd:element ref="ns3:d4d7685898f64ebf825d396ede792b3d" minOccurs="0"/>
                <xsd:element ref="ns3:oa3056e339a14be691a9be424721cd8a" minOccurs="0"/>
                <xsd:element ref="ns3:e7d95798c7cc49018eddb0e9d5f10243" minOccurs="0"/>
                <xsd:element ref="ns3:j5eb15239c91414b9d7c96d17acd9fca" minOccurs="0"/>
                <xsd:element ref="ns3:jee5cc54f26a4aa9aa5d3d5d5c0abf22" minOccurs="0"/>
                <xsd:element ref="ns3:iea30b3d116c4abd829bda67fead4fa8" minOccurs="0"/>
                <xsd:element ref="ns3:ec7fab8fca8244d5a19ef6bc9bde0f91" minOccurs="0"/>
                <xsd:element ref="ns3:i700e0deb15447d88dbefac8c49b4e73" minOccurs="0"/>
                <xsd:element ref="ns3:l9eb92ffb50b4212a5ada7cfca32df2c" minOccurs="0"/>
                <xsd:element ref="ns3:i092aad688554532b3d2e6ad2cec5c6a" minOccurs="0"/>
                <xsd:element ref="ns3:ef14e33ca5c3481cbfad1e6ae8a7124e" minOccurs="0"/>
                <xsd:element ref="ns3:o2e868a4180d47dab69612c4e2e5756d" minOccurs="0"/>
                <xsd:element ref="ns3:FF25D9749B484798B23C47357FB06FA4" minOccurs="0"/>
                <xsd:element ref="ns3:a3f93dd4d3154164b9bcbbec3d11e6cd" minOccurs="0"/>
                <xsd:element ref="ns3:j3ffc30cbd4849e9aaf5b9bacc5f6fb3" minOccurs="0"/>
                <xsd:element ref="ns3:a16789d6c69b4083a6824cb266570b0c" minOccurs="0"/>
                <xsd:element ref="ns2:TaxCatchAll" minOccurs="0"/>
                <xsd:element ref="ns2:TaxCatchAllLabel" minOccurs="0"/>
                <xsd:element ref="ns3:FSMADocumentDate" minOccurs="0"/>
                <xsd:element ref="ns2:_dlc_DocIdUrl" minOccurs="0"/>
                <xsd:element ref="ns2:_dlc_DocIdPersistId" minOccurs="0"/>
                <xsd:element ref="ns2:_dlc_DocId" minOccurs="0"/>
                <xsd:element ref="ns5:FSMARelevantDossierLook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20c4b-fdb3-4c6c-b881-83a153268933" elementFormDefault="qualified">
    <xsd:import namespace="http://schemas.microsoft.com/office/2006/documentManagement/types"/>
    <xsd:import namespace="http://schemas.microsoft.com/office/infopath/2007/PartnerControls"/>
    <xsd:element name="FSMAResponsible" ma:index="13" nillable="true" ma:displayName="Responsible" ma:list="UserInfo" ma:SharePointGroup="0" ma:internalName="FSMAResponsib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MACDCMember" ma:index="42" nillable="true" ma:displayName="CDC Member" ma:hidden="true" ma:list="UserInfo" ma:SharePointGroup="0" ma:internalName="FSMACDCMemb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65" nillable="true" ma:displayName="Taxonomy Catch All Column" ma:hidden="true" ma:list="{fca2a0db-3c74-4ecf-97d9-262b21032aca}" ma:internalName="TaxCatchAll" ma:readOnly="false" ma:showField="CatchAllData" ma:web="4ec20c4b-fdb3-4c6c-b881-83a153268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6" nillable="true" ma:displayName="Taxonomy Catch All Column1" ma:hidden="true" ma:list="{fca2a0db-3c74-4ecf-97d9-262b21032aca}" ma:internalName="TaxCatchAllLabel" ma:readOnly="false" ma:showField="CatchAllDataLabel" ma:web="4ec20c4b-fdb3-4c6c-b881-83a153268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6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7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b4d14-0ef6-41a4-8ebc-a5694610298b" elementFormDefault="qualified">
    <xsd:import namespace="http://schemas.microsoft.com/office/2006/documentManagement/types"/>
    <xsd:import namespace="http://schemas.microsoft.com/office/infopath/2007/PartnerControls"/>
    <xsd:element name="FSMACDCDate" ma:index="4" nillable="true" ma:displayName="CDC Date" ma:format="DateOnly" ma:internalName="FSMACDCDate" ma:readOnly="false">
      <xsd:simpleType>
        <xsd:restriction base="dms:DateTime"/>
      </xsd:simpleType>
    </xsd:element>
    <xsd:element name="FSMALegalReference" ma:index="7" nillable="true" ma:displayName="Legal Reference" ma:internalName="FSMALegalReference" ma:readOnly="false">
      <xsd:simpleType>
        <xsd:restriction base="dms:Text">
          <xsd:maxLength value="255"/>
        </xsd:restriction>
      </xsd:simpleType>
    </xsd:element>
    <xsd:element name="FSMACaseId" ma:index="18" nillable="true" ma:displayName="Case ID" ma:internalName="FSMACaseId" ma:readOnly="false">
      <xsd:simpleType>
        <xsd:restriction base="dms:Text">
          <xsd:maxLength value="255"/>
        </xsd:restriction>
      </xsd:simpleType>
    </xsd:element>
    <xsd:element name="FSMASummary" ma:index="19" nillable="true" ma:displayName="Summary" ma:internalName="FSMASummary" ma:readOnly="false">
      <xsd:simpleType>
        <xsd:restriction base="dms:Note">
          <xsd:maxLength value="255"/>
        </xsd:restriction>
      </xsd:simpleType>
    </xsd:element>
    <xsd:element name="FSMAEnclosedDocuments" ma:index="20" nillable="true" ma:displayName="Enclosed documents" ma:internalName="FSMAEnclosedDocuments" ma:readOnly="false">
      <xsd:simpleType>
        <xsd:restriction base="dms:Note">
          <xsd:maxLength value="255"/>
        </xsd:restriction>
      </xsd:simpleType>
    </xsd:element>
    <xsd:element name="FSMASentOut" ma:index="21" nillable="true" ma:displayName="Sent Out" ma:default="0" ma:internalName="FSMASentOut" ma:readOnly="false">
      <xsd:simpleType>
        <xsd:restriction base="dms:Boolean"/>
      </xsd:simpleType>
    </xsd:element>
    <xsd:element name="FSMAPersonalData" ma:index="27" nillable="true" ma:displayName="Personal Data" ma:default="0" ma:internalName="FSMAPersonalData" ma:readOnly="false">
      <xsd:simpleType>
        <xsd:restriction base="dms:Boolean"/>
      </xsd:simpleType>
    </xsd:element>
    <xsd:element name="FSMARetention" ma:index="28" nillable="true" ma:displayName="Retention Period" ma:internalName="FSMARetention" ma:readOnly="false">
      <xsd:simpleType>
        <xsd:restriction base="dms:Number"/>
      </xsd:simpleType>
    </xsd:element>
    <xsd:element name="FSMALegalHold" ma:index="29" nillable="true" ma:displayName="Legal Hold" ma:default="0" ma:internalName="FSMALegalHold" ma:readOnly="false">
      <xsd:simpleType>
        <xsd:restriction base="dms:Boolean"/>
      </xsd:simpleType>
    </xsd:element>
    <xsd:element name="From1" ma:index="30" nillable="true" ma:displayName="From" ma:internalName="From1" ma:readOnly="false">
      <xsd:simpleType>
        <xsd:restriction base="dms:Text">
          <xsd:maxLength value="255"/>
        </xsd:restriction>
      </xsd:simpleType>
    </xsd:element>
    <xsd:element name="To" ma:index="31" nillable="true" ma:displayName="To" ma:internalName="To" ma:readOnly="false">
      <xsd:simpleType>
        <xsd:restriction base="dms:Note">
          <xsd:maxLength value="255"/>
        </xsd:restriction>
      </xsd:simpleType>
    </xsd:element>
    <xsd:element name="Cc" ma:index="32" nillable="true" ma:displayName="Cc" ma:internalName="Cc" ma:readOnly="false">
      <xsd:simpleType>
        <xsd:restriction base="dms:Note">
          <xsd:maxLength value="255"/>
        </xsd:restriction>
      </xsd:simpleType>
    </xsd:element>
    <xsd:element name="Sent" ma:index="33" nillable="true" ma:displayName="Sent" ma:format="DateTime" ma:internalName="Sent" ma:readOnly="false">
      <xsd:simpleType>
        <xsd:restriction base="dms:DateTime"/>
      </xsd:simpleType>
    </xsd:element>
    <xsd:element name="Received" ma:index="34" nillable="true" ma:displayName="Received" ma:format="DateTime" ma:internalName="Received" ma:readOnly="false">
      <xsd:simpleType>
        <xsd:restriction base="dms:DateTime"/>
      </xsd:simpleType>
    </xsd:element>
    <xsd:element name="n93a05827a234bd5bd56144e4ae5a4c5" ma:index="35" ma:taxonomy="true" ma:internalName="n93a05827a234bd5bd56144e4ae5a4c5" ma:taxonomyFieldName="FSMADataClassification" ma:displayName="Data Classification" ma:readOnly="false" ma:default="3;#02. Internal|b7a4dde1-915e-42b3-b701-f620e72b27e4" ma:fieldId="{793a0582-7a23-4bd5-bd56-144e4ae5a4c5}" ma:sspId="b0551cb1-40c1-4e7e-9007-6c3b130daecf" ma:termSetId="b4f311cc-10f7-4bdd-bb5d-14ae6bb626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SMARelevantDossiers" ma:index="36" nillable="true" ma:displayName="Relevant Dossiers" ma:hidden="true" ma:internalName="FSMARelevantDossiers" ma:readOnly="false">
      <xsd:simpleType>
        <xsd:restriction base="dms:Note"/>
      </xsd:simpleType>
    </xsd:element>
    <xsd:element name="FSMAForDossier" ma:index="37" nillable="true" ma:displayName="For Dossier" ma:default="0" ma:internalName="FSMAForDossier" ma:readOnly="false">
      <xsd:simpleType>
        <xsd:restriction base="dms:Boolean"/>
      </xsd:simpleType>
    </xsd:element>
    <xsd:element name="FSMADossier" ma:index="41" nillable="true" ma:displayName="Dossier" ma:hidden="true" ma:internalName="FSMADossier" ma:readOnly="false">
      <xsd:simpleType>
        <xsd:restriction base="dms:Text">
          <xsd:maxLength value="255"/>
        </xsd:restriction>
      </xsd:simpleType>
    </xsd:element>
    <xsd:element name="FSMACDCDocumentType" ma:index="43" nillable="true" ma:displayName="CDC Document Type" ma:hidden="true" ma:internalName="FSMACDCDocumentType" ma:readOnly="false">
      <xsd:simpleType>
        <xsd:restriction base="dms:Text">
          <xsd:maxLength value="255"/>
        </xsd:restriction>
      </xsd:simpleType>
    </xsd:element>
    <xsd:element name="FSMASignatureRequired" ma:index="44" nillable="true" ma:displayName="Signature Required" ma:default="0" ma:hidden="true" ma:internalName="FSMASignatureRequired" ma:readOnly="false">
      <xsd:simpleType>
        <xsd:restriction base="dms:Boolean"/>
      </xsd:simpleType>
    </xsd:element>
    <xsd:element name="FSMACDCNumbering" ma:index="45" nillable="true" ma:displayName="Numbering" ma:hidden="true" ma:internalName="FSMACDCNumbering" ma:readOnly="false">
      <xsd:simpleType>
        <xsd:restriction base="dms:Number"/>
      </xsd:simpleType>
    </xsd:element>
    <xsd:element name="FSMACDCMemberRanking" ma:index="46" nillable="true" ma:displayName="CDC Member Ranking" ma:hidden="true" ma:internalName="FSMACDCMemberRanking" ma:readOnly="false">
      <xsd:simpleType>
        <xsd:restriction base="dms:Number"/>
      </xsd:simpleType>
    </xsd:element>
    <xsd:element name="d4d7685898f64ebf825d396ede792b3d" ma:index="48" ma:taxonomy="true" ma:internalName="d4d7685898f64ebf825d396ede792b3d" ma:taxonomyFieldName="FSMADocumentType" ma:displayName="Document Type" ma:readOnly="false" ma:default="" ma:fieldId="{d4d76858-98f6-4ebf-825d-396ede792b3d}" ma:sspId="b0551cb1-40c1-4e7e-9007-6c3b130daecf" ma:termSetId="8167cfd8-32e1-4e5e-96db-70f31b8d07d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a3056e339a14be691a9be424721cd8a" ma:index="49" nillable="true" ma:taxonomy="true" ma:internalName="oa3056e339a14be691a9be424721cd8a" ma:taxonomyFieldName="FSMATopic" ma:displayName="Topic" ma:readOnly="false" ma:default="" ma:fieldId="{8a3056e3-39a1-4be6-91a9-be424721cd8a}" ma:taxonomyMulti="true" ma:sspId="b0551cb1-40c1-4e7e-9007-6c3b130daecf" ma:termSetId="81178e9e-a8d3-4a4d-93ed-1926afa063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7d95798c7cc49018eddb0e9d5f10243" ma:index="50" nillable="true" ma:taxonomy="true" ma:internalName="e7d95798c7cc49018eddb0e9d5f10243" ma:taxonomyFieldName="FSMARelatedProducts" ma:displayName="Related Products" ma:readOnly="false" ma:default="" ma:fieldId="{e7d95798-c7cc-4901-8edd-b0e9d5f10243}" ma:taxonomyMulti="true" ma:sspId="b0551cb1-40c1-4e7e-9007-6c3b130daecf" ma:termSetId="56fe99cf-035c-4bae-96fa-31c4ba773d2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eb15239c91414b9d7c96d17acd9fca" ma:index="51" nillable="true" ma:taxonomy="true" ma:internalName="j5eb15239c91414b9d7c96d17acd9fca" ma:taxonomyFieldName="FSMAReferenceApplication" ma:displayName="Reference Application" ma:readOnly="false" ma:default="" ma:fieldId="{35eb1523-9c91-414b-9d7c-96d17acd9fca}" ma:taxonomyMulti="true" ma:sspId="b0551cb1-40c1-4e7e-9007-6c3b130daecf" ma:termSetId="f00bf72c-4033-49a4-a9b3-c012820cf9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ee5cc54f26a4aa9aa5d3d5d5c0abf22" ma:index="52" nillable="true" ma:taxonomy="true" ma:internalName="jee5cc54f26a4aa9aa5d3d5d5c0abf22" ma:taxonomyFieldName="FSMASource" ma:displayName="Source" ma:readOnly="false" ma:default="" ma:fieldId="{3ee5cc54-f26a-4aa9-aa5d-3d5d5c0abf22}" ma:sspId="b0551cb1-40c1-4e7e-9007-6c3b130daecf" ma:termSetId="1fc5b76c-4ba8-48c1-b249-eb21734dcc6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ea30b3d116c4abd829bda67fead4fa8" ma:index="53" ma:taxonomy="true" ma:internalName="iea30b3d116c4abd829bda67fead4fa8" ma:taxonomyFieldName="FSMADocStatus" ma:displayName="Document Status" ma:readOnly="false" ma:default="1;#Active|3cd4d267-7354-4b79-bfd9-170c3b790a12" ma:fieldId="{2ea30b3d-116c-4abd-829b-da67fead4fa8}" ma:sspId="b0551cb1-40c1-4e7e-9007-6c3b130daecf" ma:termSetId="d184f7c4-ced3-4cff-9013-1c8cb8ef27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7fab8fca8244d5a19ef6bc9bde0f91" ma:index="54" nillable="true" ma:taxonomy="true" ma:internalName="ec7fab8fca8244d5a19ef6bc9bde0f91" ma:taxonomyFieldName="FSMAImportance" ma:displayName="Importance" ma:readOnly="false" ma:default="" ma:fieldId="{ec7fab8f-ca82-44d5-a19e-f6bc9bde0f91}" ma:sspId="b0551cb1-40c1-4e7e-9007-6c3b130daecf" ma:termSetId="2efd1682-c68a-4e00-8004-562bb5fd42f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00e0deb15447d88dbefac8c49b4e73" ma:index="55" nillable="true" ma:taxonomy="true" ma:internalName="i700e0deb15447d88dbefac8c49b4e73" ma:taxonomyFieldName="FSMAKeywords" ma:displayName="Keywords" ma:readOnly="false" ma:default="" ma:fieldId="{2700e0de-b154-47d8-8dbe-fac8c49b4e73}" ma:taxonomyMulti="true" ma:sspId="b0551cb1-40c1-4e7e-9007-6c3b130daecf" ma:termSetId="4147abf7-0090-4413-ac99-ffa7e2ca038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l9eb92ffb50b4212a5ada7cfca32df2c" ma:index="56" nillable="true" ma:taxonomy="true" ma:internalName="l9eb92ffb50b4212a5ada7cfca32df2c" ma:taxonomyFieldName="FSMALanguage" ma:displayName="Language" ma:readOnly="false" ma:default="" ma:fieldId="{59eb92ff-b50b-4212-a5ad-a7cfca32df2c}" ma:sspId="b0551cb1-40c1-4e7e-9007-6c3b130daecf" ma:termSetId="86da8344-4417-43d4-bc56-943f5bfb7d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092aad688554532b3d2e6ad2cec5c6a" ma:index="57" nillable="true" ma:taxonomy="true" ma:internalName="i092aad688554532b3d2e6ad2cec5c6a" ma:taxonomyFieldName="FSMAMainOU" ma:displayName="Main OU" ma:readOnly="false" ma:default="" ma:fieldId="{2092aad6-8855-4532-b3d2-e6ad2cec5c6a}" ma:sspId="b0551cb1-40c1-4e7e-9007-6c3b130daecf" ma:termSetId="72691dfd-e8a3-42b8-9687-5f69465fce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14e33ca5c3481cbfad1e6ae8a7124e" ma:index="58" nillable="true" ma:taxonomy="true" ma:internalName="ef14e33ca5c3481cbfad1e6ae8a7124e" ma:taxonomyFieldName="FSMASection" ma:displayName="Section" ma:readOnly="false" ma:default="" ma:fieldId="{0df92955-51df-4558-8f85-5225fe208eab}" ma:sspId="b0551cb1-40c1-4e7e-9007-6c3b130daecf" ma:termSetId="38865ad9-39b3-4ad9-b1e5-c4959b4943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2e868a4180d47dab69612c4e2e5756d" ma:index="59" nillable="true" ma:taxonomy="true" ma:internalName="o2e868a4180d47dab69612c4e2e5756d" ma:taxonomyFieldName="FSMAFollowUpActions" ma:displayName="Advice &amp; Follow-up" ma:readOnly="false" ma:default="" ma:fieldId="{03856a4e-3b83-49a3-af3c-5188c2ebbe25}" ma:taxonomyMulti="true" ma:sspId="b0551cb1-40c1-4e7e-9007-6c3b130daecf" ma:termSetId="df45d09f-1af6-4c3a-9659-9f554244cd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F25D9749B484798B23C47357FB06FA4" ma:index="60" nillable="true" ma:taxonomy="true" ma:internalName="FF25D9749B484798B23C47357FB06FA4" ma:taxonomyFieldName="FSMAMainOAName" ma:displayName="OA Name" ma:readOnly="false" ma:default="" ma:fieldId="{4c28edc9-441b-4053-becf-480e097ad717}" ma:sspId="b0551cb1-40c1-4e7e-9007-6c3b130daecf" ma:termSetId="3fb7710b-722c-43a9-81d7-df5c8bbfc4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f93dd4d3154164b9bcbbec3d11e6cd" ma:index="61" nillable="true" ma:taxonomy="true" ma:internalName="a3f93dd4d3154164b9bcbbec3d11e6cd" ma:taxonomyFieldName="FSMAMainOUName" ma:displayName="OU Name" ma:readOnly="false" ma:default="" ma:fieldId="{d18a54a8-8b00-433f-92a2-8a9cc3b94d9c}" ma:sspId="b0551cb1-40c1-4e7e-9007-6c3b130daecf" ma:termSetId="8fc9759c-1ec0-4367-80d2-7d76102b87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3ffc30cbd4849e9aaf5b9bacc5f6fb3" ma:index="62" nillable="true" ma:taxonomy="true" ma:internalName="j3ffc30cbd4849e9aaf5b9bacc5f6fb3" ma:taxonomyFieldName="FSMAMainOA" ma:displayName="Main OA" ma:readOnly="false" ma:default="" ma:fieldId="{33ffc30c-bd48-49e9-aaf5-b9bacc5f6fb3}" ma:sspId="b0551cb1-40c1-4e7e-9007-6c3b130daecf" ma:termSetId="940ae736-8057-4cb3-a1e6-59e9c0577b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16789d6c69b4083a6824cb266570b0c" ma:index="64" nillable="true" ma:taxonomy="true" ma:internalName="a16789d6c69b4083a6824cb266570b0c" ma:taxonomyFieldName="FSMADocumentCategory" ma:displayName="Document Category" ma:readOnly="false" ma:default="" ma:fieldId="{a16789d6-c69b-4083-a682-4cb266570b0c}" ma:sspId="b0551cb1-40c1-4e7e-9007-6c3b130daecf" ma:termSetId="79f42d29-c701-4eb0-9bb4-8f05144763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SMADocumentDate" ma:index="67" nillable="true" ma:displayName="Document Date" ma:format="DateTime" ma:internalName="FSMADocumen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c9235-7e05-405f-9b8a-467b46c0a0d9" elementFormDefault="qualified">
    <xsd:import namespace="http://schemas.microsoft.com/office/2006/documentManagement/types"/>
    <xsd:import namespace="http://schemas.microsoft.com/office/infopath/2007/PartnerControls"/>
    <xsd:element name="CEYDescription" ma:index="47" nillable="true" ma:displayName="Description" ma:internalName="CE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4480d-a17d-4b76-bae5-b1a386266bf8" elementFormDefault="qualified">
    <xsd:import namespace="http://schemas.microsoft.com/office/2006/documentManagement/types"/>
    <xsd:import namespace="http://schemas.microsoft.com/office/infopath/2007/PartnerControls"/>
    <xsd:element name="FSMARelevantDossierLookup" ma:index="72" nillable="true" ma:displayName="Case Relevant Dossiers" ma:list="f8c22125-8ac8-4a6c-bef8-cc94a261f22a" ma:internalName="FSMARelevantDossierLookup" ma:showField="Title" ma:web="e3b4480d-a17d-4b76-bae5-b1a386266b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3ACDD54-86E3-49F3-9085-AAB5EA7393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A9DD8D-2C66-47B5-9647-325FFC3C9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EB963-F79E-450A-82BB-8817EB27DB7A}">
  <ds:schemaRefs>
    <ds:schemaRef ds:uri="http://schemas.microsoft.com/office/2006/metadata/properties"/>
    <ds:schemaRef ds:uri="http://schemas.microsoft.com/office/infopath/2007/PartnerControls"/>
    <ds:schemaRef ds:uri="4ec20c4b-fdb3-4c6c-b881-83a153268933"/>
    <ds:schemaRef ds:uri="0c2b4d14-0ef6-41a4-8ebc-a5694610298b"/>
    <ds:schemaRef ds:uri="184c9235-7e05-405f-9b8a-467b46c0a0d9"/>
    <ds:schemaRef ds:uri="e3b4480d-a17d-4b76-bae5-b1a386266bf8"/>
  </ds:schemaRefs>
</ds:datastoreItem>
</file>

<file path=customXml/itemProps4.xml><?xml version="1.0" encoding="utf-8"?>
<ds:datastoreItem xmlns:ds="http://schemas.openxmlformats.org/officeDocument/2006/customXml" ds:itemID="{641FFE7A-F6A7-42D9-BD41-20B70E331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20c4b-fdb3-4c6c-b881-83a153268933"/>
    <ds:schemaRef ds:uri="0c2b4d14-0ef6-41a4-8ebc-a5694610298b"/>
    <ds:schemaRef ds:uri="184c9235-7e05-405f-9b8a-467b46c0a0d9"/>
    <ds:schemaRef ds:uri="e3b4480d-a17d-4b76-bae5-b1a386266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CC72200-6FBB-46DF-8231-885DC6400A6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consultaties_anderedocumenten_nl</Template>
  <TotalTime>17</TotalTime>
  <Pages>8</Pages>
  <Words>1521</Words>
  <Characters>8369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Questionnaire pour les actionnaires d’un prêteur</vt:lpstr>
      <vt:lpstr>CONSULTATIENOTA</vt:lpstr>
    </vt:vector>
  </TitlesOfParts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pour les actionnaires d’un prêteur</dc:title>
  <dc:subject/>
  <dc:creator>FSMA</dc:creator>
  <cp:keywords/>
  <dc:description/>
  <cp:lastModifiedBy>Verbeke, Frederik</cp:lastModifiedBy>
  <cp:revision>10</cp:revision>
  <cp:lastPrinted>2011-08-12T11:58:00Z</cp:lastPrinted>
  <dcterms:created xsi:type="dcterms:W3CDTF">2026-10-07T08:25:00Z</dcterms:created>
  <dcterms:modified xsi:type="dcterms:W3CDTF">2026-10-09T08:23:00Z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1158265553</vt:i4>
  </property>
  <property fmtid="{D5CDD505-2E9C-101B-9397-08002B2CF9AE}" pid="4" name="_EmailSubject">
    <vt:lpwstr>Nieuwe vragenlijsten aandeelhouders (tussenpersonen en kredietgevers)</vt:lpwstr>
  </property>
  <property fmtid="{D5CDD505-2E9C-101B-9397-08002B2CF9AE}" pid="5" name="_AuthorEmail">
    <vt:lpwstr>Annick.Mettepenningen@fsma.be</vt:lpwstr>
  </property>
  <property fmtid="{D5CDD505-2E9C-101B-9397-08002B2CF9AE}" pid="6" name="_AuthorEmailDisplayName">
    <vt:lpwstr>Mettepenningen, Annick</vt:lpwstr>
  </property>
  <property fmtid="{D5CDD505-2E9C-101B-9397-08002B2CF9AE}" pid="7" name="_PreviousAdHocReviewCycleID">
    <vt:i4>1444920691</vt:i4>
  </property>
  <property fmtid="{D5CDD505-2E9C-101B-9397-08002B2CF9AE}" pid="8" name="ContentTypeId">
    <vt:lpwstr>0x01010038AF301C369E4E51943E35DDEAC9FE1C01020058D04D07B14B4A86A1FC3077F5A3A42A006E41CD9982D9FE41BE30FCF1D228A95C</vt:lpwstr>
  </property>
  <property fmtid="{D5CDD505-2E9C-101B-9397-08002B2CF9AE}" pid="9" name="_dlc_DocIdItemGuid">
    <vt:lpwstr>c1cac53e-4595-411e-8bf2-e0e6a98327af</vt:lpwstr>
  </property>
  <property fmtid="{D5CDD505-2E9C-101B-9397-08002B2CF9AE}" pid="10" name="FSMADocStatus">
    <vt:lpwstr>15;#Active|3cd4d267-7354-4b79-bfd9-170c3b790a12</vt:lpwstr>
  </property>
  <property fmtid="{D5CDD505-2E9C-101B-9397-08002B2CF9AE}" pid="11" name="FSMADataClassification">
    <vt:lpwstr>3;#02. Internal|b7a4dde1-915e-42b3-b701-f620e72b27e4</vt:lpwstr>
  </property>
  <property fmtid="{D5CDD505-2E9C-101B-9397-08002B2CF9AE}" pid="12" name="FF25D9749B484798B23C47357FB06FA4">
    <vt:lpwstr/>
  </property>
  <property fmtid="{D5CDD505-2E9C-101B-9397-08002B2CF9AE}" pid="13" name="a3f93dd4d3154164b9bcbbec3d11e6cd">
    <vt:lpwstr/>
  </property>
  <property fmtid="{D5CDD505-2E9C-101B-9397-08002B2CF9AE}" pid="14" name="FSMAMainOUName">
    <vt:lpwstr/>
  </property>
  <property fmtid="{D5CDD505-2E9C-101B-9397-08002B2CF9AE}" pid="15" name="FSMATopic">
    <vt:lpwstr/>
  </property>
  <property fmtid="{D5CDD505-2E9C-101B-9397-08002B2CF9AE}" pid="16" name="FSMAKeywords">
    <vt:lpwstr/>
  </property>
  <property fmtid="{D5CDD505-2E9C-101B-9397-08002B2CF9AE}" pid="17" name="FSMAFollowUpActions">
    <vt:lpwstr/>
  </property>
  <property fmtid="{D5CDD505-2E9C-101B-9397-08002B2CF9AE}" pid="18" name="FSMAMainOU">
    <vt:lpwstr/>
  </property>
  <property fmtid="{D5CDD505-2E9C-101B-9397-08002B2CF9AE}" pid="19" name="FSMAMainOA">
    <vt:lpwstr>5;#INT|028ba11d-4d75-472a-8101-2ec2e5c2f063</vt:lpwstr>
  </property>
  <property fmtid="{D5CDD505-2E9C-101B-9397-08002B2CF9AE}" pid="20" name="FSMAReferenceApplication">
    <vt:lpwstr/>
  </property>
  <property fmtid="{D5CDD505-2E9C-101B-9397-08002B2CF9AE}" pid="21" name="o2e868a4180d47dab69612c4e2e5756d">
    <vt:lpwstr/>
  </property>
  <property fmtid="{D5CDD505-2E9C-101B-9397-08002B2CF9AE}" pid="22" name="FSMASection">
    <vt:lpwstr>22;#A2|1a8dbfff-fdb1-474b-aa46-39bbac5df04c</vt:lpwstr>
  </property>
  <property fmtid="{D5CDD505-2E9C-101B-9397-08002B2CF9AE}" pid="23" name="FSMAMainOAName">
    <vt:lpwstr/>
  </property>
  <property fmtid="{D5CDD505-2E9C-101B-9397-08002B2CF9AE}" pid="24" name="FSMASource">
    <vt:lpwstr/>
  </property>
  <property fmtid="{D5CDD505-2E9C-101B-9397-08002B2CF9AE}" pid="25" name="FSMAImportance">
    <vt:lpwstr/>
  </property>
  <property fmtid="{D5CDD505-2E9C-101B-9397-08002B2CF9AE}" pid="26" name="FSMARelatedProducts">
    <vt:lpwstr/>
  </property>
  <property fmtid="{D5CDD505-2E9C-101B-9397-08002B2CF9AE}" pid="27" name="ef14e33ca5c3481cbfad1e6ae8a7124e">
    <vt:lpwstr/>
  </property>
  <property fmtid="{D5CDD505-2E9C-101B-9397-08002B2CF9AE}" pid="28" name="j3ffc30cbd4849e9aaf5b9bacc5f6fb3">
    <vt:lpwstr/>
  </property>
  <property fmtid="{D5CDD505-2E9C-101B-9397-08002B2CF9AE}" pid="29" name="i092aad688554532b3d2e6ad2cec5c6a">
    <vt:lpwstr/>
  </property>
  <property fmtid="{D5CDD505-2E9C-101B-9397-08002B2CF9AE}" pid="30" name="FSMALanguage">
    <vt:lpwstr/>
  </property>
  <property fmtid="{D5CDD505-2E9C-101B-9397-08002B2CF9AE}" pid="31" name="FSMADocumentType">
    <vt:lpwstr>18;#Management Committee Annex|77d3649c-edf1-4b93-b689-ff08abe5acae</vt:lpwstr>
  </property>
  <property fmtid="{D5CDD505-2E9C-101B-9397-08002B2CF9AE}" pid="32" name="FSMADocumentCategory">
    <vt:lpwstr/>
  </property>
  <property fmtid="{D5CDD505-2E9C-101B-9397-08002B2CF9AE}" pid="33" name="_ReviewingToolsShownOnce">
    <vt:lpwstr/>
  </property>
</Properties>
</file>