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4BAAC" w14:textId="5AD37960" w:rsidR="00154D36" w:rsidRPr="0021420B" w:rsidRDefault="00CB4F9C" w:rsidP="001D245C">
      <w:pPr>
        <w:jc w:val="right"/>
        <w:rPr>
          <w:b/>
        </w:rPr>
      </w:pPr>
      <w:r>
        <w:rPr>
          <w:b/>
        </w:rPr>
        <w:t>13/10/2026</w:t>
      </w:r>
    </w:p>
    <w:sdt>
      <w:sdtPr>
        <w:rPr>
          <w:rFonts w:ascii="Gotham Rounded Bold" w:hAnsi="Gotham Rounded Bold" w:cs="Arial"/>
          <w:color w:val="668899" w:themeColor="accent2"/>
          <w:sz w:val="32"/>
          <w:szCs w:val="32"/>
        </w:rPr>
        <w:alias w:val="Title"/>
        <w:tag w:val="ccDocTitle"/>
        <w:id w:val="10794392"/>
        <w:placeholder>
          <w:docPart w:val="0DD2473875344B87AC13593E59B49428"/>
        </w:placeholder>
        <w:dataBinding w:xpath="/ns1:coreProperties[1]/ns0:title[1]" w:storeItemID="{6C3C8BC8-F283-45AE-878A-BAB7291924A1}"/>
        <w:text w:multiLine="1"/>
      </w:sdtPr>
      <w:sdtEndPr/>
      <w:sdtContent>
        <w:p w14:paraId="32D9FC87" w14:textId="13AE6455" w:rsidR="009653AD" w:rsidRPr="00481B5E" w:rsidRDefault="00B35740" w:rsidP="006C79D9">
          <w:pPr>
            <w:tabs>
              <w:tab w:val="center" w:pos="4507"/>
              <w:tab w:val="left" w:pos="7350"/>
            </w:tabs>
            <w:jc w:val="center"/>
            <w:rPr>
              <w:rFonts w:ascii="Gotham Rounded Bold" w:hAnsi="Gotham Rounded Bold" w:cs="Arial"/>
              <w:color w:val="668899" w:themeColor="accent2"/>
              <w:sz w:val="32"/>
              <w:szCs w:val="32"/>
            </w:rPr>
          </w:pPr>
          <w:r>
            <w:rPr>
              <w:rFonts w:ascii="Gotham Rounded Bold" w:hAnsi="Gotham Rounded Bold" w:cs="Arial"/>
              <w:color w:val="668899" w:themeColor="accent2"/>
              <w:sz w:val="32"/>
              <w:szCs w:val="32"/>
            </w:rPr>
            <w:t>Vragenlijst voor de aandeelhouders van een kredietgever</w:t>
          </w:r>
        </w:p>
      </w:sdtContent>
    </w:sdt>
    <w:p w14:paraId="0524FF82" w14:textId="283C5F83" w:rsidR="0014731B" w:rsidRDefault="0014731B" w:rsidP="007D7227">
      <w:pPr>
        <w:jc w:val="both"/>
        <w:rPr>
          <w:rFonts w:cs="Calibri"/>
          <w:sz w:val="24"/>
          <w:szCs w:val="24"/>
        </w:rPr>
      </w:pPr>
      <w:r w:rsidRPr="000A47A6">
        <w:rPr>
          <w:rFonts w:cs="Calibri"/>
          <w:sz w:val="24"/>
          <w:szCs w:val="24"/>
        </w:rPr>
        <w:t xml:space="preserve">De FSMA houdt toezicht op de </w:t>
      </w:r>
      <w:r>
        <w:rPr>
          <w:rFonts w:cs="Calibri"/>
          <w:sz w:val="24"/>
          <w:szCs w:val="24"/>
        </w:rPr>
        <w:t>kredietgevers</w:t>
      </w:r>
      <w:r w:rsidRPr="000A47A6">
        <w:rPr>
          <w:rFonts w:cs="Calibri"/>
          <w:sz w:val="24"/>
          <w:szCs w:val="24"/>
        </w:rPr>
        <w:t xml:space="preserve">. </w:t>
      </w:r>
      <w:r>
        <w:rPr>
          <w:rFonts w:cs="Calibri"/>
          <w:sz w:val="24"/>
          <w:szCs w:val="24"/>
        </w:rPr>
        <w:t>De aandeelhouders moeten aantonen dat zij ge</w:t>
      </w:r>
      <w:r w:rsidR="009F007C">
        <w:rPr>
          <w:rFonts w:cs="Calibri"/>
          <w:sz w:val="24"/>
          <w:szCs w:val="24"/>
        </w:rPr>
        <w:t>sch</w:t>
      </w:r>
      <w:r>
        <w:rPr>
          <w:rFonts w:cs="Calibri"/>
          <w:sz w:val="24"/>
          <w:szCs w:val="24"/>
        </w:rPr>
        <w:t>ikt zijn om een gezond en voorzichtig beleid van de k</w:t>
      </w:r>
      <w:r w:rsidR="009F007C">
        <w:rPr>
          <w:rFonts w:cs="Calibri"/>
          <w:sz w:val="24"/>
          <w:szCs w:val="24"/>
        </w:rPr>
        <w:t>r</w:t>
      </w:r>
      <w:r>
        <w:rPr>
          <w:rFonts w:cs="Calibri"/>
          <w:sz w:val="24"/>
          <w:szCs w:val="24"/>
        </w:rPr>
        <w:t xml:space="preserve">edietgever te waarborgen. </w:t>
      </w:r>
    </w:p>
    <w:p w14:paraId="697FCCFA" w14:textId="685508FA" w:rsidR="0014731B" w:rsidRDefault="0014731B" w:rsidP="007D7227">
      <w:pPr>
        <w:spacing w:after="1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Daarom </w:t>
      </w:r>
      <w:r w:rsidRPr="000A47A6">
        <w:rPr>
          <w:rFonts w:cs="Calibri"/>
          <w:sz w:val="24"/>
          <w:szCs w:val="24"/>
        </w:rPr>
        <w:t xml:space="preserve">hebben </w:t>
      </w:r>
      <w:r>
        <w:rPr>
          <w:rFonts w:cs="Calibri"/>
          <w:sz w:val="24"/>
          <w:szCs w:val="24"/>
        </w:rPr>
        <w:t xml:space="preserve">wij </w:t>
      </w:r>
      <w:r w:rsidRPr="000A47A6">
        <w:rPr>
          <w:rFonts w:cs="Calibri"/>
          <w:sz w:val="24"/>
          <w:szCs w:val="24"/>
        </w:rPr>
        <w:t>uw antwoorden op deze vragenlijst nodig om te onderzoeken of u over deze kwaliteiten beschikt.</w:t>
      </w:r>
    </w:p>
    <w:tbl>
      <w:tblPr>
        <w:tblStyle w:val="TableGrid"/>
        <w:tblW w:w="0" w:type="auto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4" w:space="0" w:color="FFF2CC"/>
          <w:insideV w:val="single" w:sz="4" w:space="0" w:color="FFF2CC"/>
        </w:tblBorders>
        <w:shd w:val="clear" w:color="auto" w:fill="BBCC00"/>
        <w:tblLook w:val="04A0" w:firstRow="1" w:lastRow="0" w:firstColumn="1" w:lastColumn="0" w:noHBand="0" w:noVBand="1"/>
      </w:tblPr>
      <w:tblGrid>
        <w:gridCol w:w="704"/>
        <w:gridCol w:w="8336"/>
      </w:tblGrid>
      <w:tr w:rsidR="009F007C" w:rsidRPr="00CF3DDB" w14:paraId="685A1FF4" w14:textId="77777777" w:rsidTr="0015341E">
        <w:trPr>
          <w:jc w:val="center"/>
        </w:trPr>
        <w:tc>
          <w:tcPr>
            <w:tcW w:w="704" w:type="dxa"/>
            <w:shd w:val="clear" w:color="auto" w:fill="BBCC00"/>
            <w:vAlign w:val="center"/>
          </w:tcPr>
          <w:p w14:paraId="7868D436" w14:textId="77777777" w:rsidR="009F007C" w:rsidRPr="000C08FD" w:rsidRDefault="009F007C" w:rsidP="0015341E">
            <w:pPr>
              <w:spacing w:before="120" w:after="120"/>
              <w:rPr>
                <w:rFonts w:cs="Calibri"/>
              </w:rPr>
            </w:pPr>
            <w:r w:rsidRPr="00741649">
              <w:rPr>
                <w:rFonts w:cs="Calibri"/>
                <w:noProof/>
                <w:sz w:val="24"/>
                <w:szCs w:val="24"/>
                <w:lang w:val="fr-BE" w:eastAsia="fr-BE"/>
              </w:rPr>
              <w:drawing>
                <wp:inline distT="0" distB="0" distL="0" distR="0" wp14:anchorId="6488B1C0" wp14:editId="6B17F1FB">
                  <wp:extent cx="288000" cy="2880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exclam4.png"/>
                          <pic:cNvPicPr/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ackgroundRemoval t="0" b="100000" l="0" r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6" w:type="dxa"/>
            <w:shd w:val="clear" w:color="auto" w:fill="BBCC00"/>
            <w:vAlign w:val="center"/>
          </w:tcPr>
          <w:p w14:paraId="68A20EEE" w14:textId="77777777" w:rsidR="009F007C" w:rsidRPr="00A8006B" w:rsidRDefault="009F007C" w:rsidP="0015341E">
            <w:pPr>
              <w:spacing w:before="120" w:after="120"/>
              <w:jc w:val="both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A8006B">
              <w:rPr>
                <w:rFonts w:cs="Calibri"/>
                <w:b/>
                <w:color w:val="000000"/>
                <w:sz w:val="24"/>
                <w:szCs w:val="24"/>
              </w:rPr>
              <w:t xml:space="preserve">Het is belangrijk dat u alle vragen </w:t>
            </w:r>
            <w:r w:rsidRPr="00A8006B">
              <w:rPr>
                <w:rFonts w:cs="Calibri"/>
                <w:b/>
                <w:color w:val="000000"/>
                <w:sz w:val="24"/>
                <w:szCs w:val="24"/>
                <w:u w:val="single"/>
              </w:rPr>
              <w:t>ernstig, waarheidsgetrouw en volledig</w:t>
            </w:r>
            <w:r w:rsidRPr="00A8006B">
              <w:rPr>
                <w:rFonts w:cs="Calibri"/>
                <w:b/>
                <w:color w:val="000000"/>
                <w:sz w:val="24"/>
                <w:szCs w:val="24"/>
              </w:rPr>
              <w:t xml:space="preserve"> beantwoordt.</w:t>
            </w:r>
          </w:p>
          <w:p w14:paraId="2C23AF48" w14:textId="77777777" w:rsidR="009F007C" w:rsidRPr="00A8006B" w:rsidRDefault="009F007C" w:rsidP="0015341E">
            <w:pPr>
              <w:spacing w:before="120" w:after="120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A8006B">
              <w:rPr>
                <w:rFonts w:cs="Calibri"/>
                <w:b/>
                <w:color w:val="000000"/>
                <w:sz w:val="24"/>
                <w:szCs w:val="24"/>
              </w:rPr>
              <w:t>De kwaliteit van uw antwoorden beïnvloedt immers sterk de behandelingstermijn van uw aanvraag.</w:t>
            </w:r>
          </w:p>
          <w:p w14:paraId="7008296E" w14:textId="77777777" w:rsidR="009F007C" w:rsidRPr="00A8006B" w:rsidRDefault="009F007C" w:rsidP="0015341E">
            <w:pPr>
              <w:spacing w:before="120" w:after="120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A8006B">
              <w:rPr>
                <w:rFonts w:cs="Calibri"/>
                <w:color w:val="000000"/>
                <w:sz w:val="24"/>
                <w:szCs w:val="24"/>
              </w:rPr>
              <w:t xml:space="preserve">Vermeld in uw antwoorden </w:t>
            </w:r>
            <w:r w:rsidRPr="00A8006B">
              <w:rPr>
                <w:rFonts w:cs="Calibri"/>
                <w:b/>
                <w:color w:val="000000"/>
                <w:sz w:val="24"/>
                <w:szCs w:val="24"/>
              </w:rPr>
              <w:t>alle</w:t>
            </w:r>
            <w:r w:rsidRPr="00A8006B">
              <w:rPr>
                <w:rFonts w:cs="Calibri"/>
                <w:color w:val="000000"/>
                <w:sz w:val="24"/>
                <w:szCs w:val="24"/>
              </w:rPr>
              <w:t xml:space="preserve"> informatie waarvan u redelijkerwijze kan aannemen dat ze relevant is voor onze beoordeling. </w:t>
            </w:r>
          </w:p>
          <w:p w14:paraId="042A5DB8" w14:textId="77777777" w:rsidR="009F007C" w:rsidRPr="000C08FD" w:rsidRDefault="009F007C" w:rsidP="0015341E">
            <w:pPr>
              <w:spacing w:before="120" w:after="120"/>
              <w:jc w:val="both"/>
              <w:rPr>
                <w:rFonts w:cs="Calibri"/>
              </w:rPr>
            </w:pPr>
            <w:r w:rsidRPr="00A8006B">
              <w:rPr>
                <w:rFonts w:cs="Calibri"/>
                <w:color w:val="000000"/>
                <w:sz w:val="24"/>
                <w:szCs w:val="24"/>
              </w:rPr>
              <w:t>We zullen rekening houden met uw concrete omstandigheden en met de toelichting die u geeft.</w:t>
            </w:r>
          </w:p>
        </w:tc>
      </w:tr>
    </w:tbl>
    <w:p w14:paraId="59CA03D6" w14:textId="77777777" w:rsidR="0014731B" w:rsidRDefault="0014731B" w:rsidP="007D7227">
      <w:pPr>
        <w:spacing w:before="120" w:after="240"/>
        <w:jc w:val="both"/>
        <w:rPr>
          <w:rFonts w:cs="Calibri"/>
          <w:sz w:val="24"/>
          <w:szCs w:val="24"/>
        </w:rPr>
      </w:pPr>
      <w:r w:rsidRPr="000A47A6">
        <w:rPr>
          <w:rFonts w:cs="Calibri"/>
          <w:sz w:val="24"/>
          <w:szCs w:val="24"/>
        </w:rPr>
        <w:t xml:space="preserve">Als u twijfelt of bepaalde informatie relevant is, doet u er goed aan ze toch te vermelden. U kan daarbij toelichten waarom u denkt dat de informatie niet (meer) relevant is. </w:t>
      </w:r>
    </w:p>
    <w:p w14:paraId="1672EBA9" w14:textId="77777777" w:rsidR="00567964" w:rsidRDefault="00567964" w:rsidP="00567964">
      <w:pPr>
        <w:pStyle w:val="Heading1"/>
        <w:spacing w:after="240"/>
        <w:ind w:left="431" w:right="567" w:hanging="431"/>
        <w:rPr>
          <w:rFonts w:cs="Calibri"/>
          <w:lang w:val="nl-BE"/>
        </w:rPr>
      </w:pPr>
      <w:r w:rsidRPr="000A47A6">
        <w:rPr>
          <w:rFonts w:cs="Calibri"/>
          <w:lang w:val="nl-BE"/>
        </w:rPr>
        <w:t>U engageert zich om volledig en waarheidsgetrouw te antwoorden</w:t>
      </w:r>
    </w:p>
    <w:p w14:paraId="6D50E45C" w14:textId="77777777" w:rsidR="00C96600" w:rsidRDefault="00C96600" w:rsidP="00C96600">
      <w:pPr>
        <w:jc w:val="both"/>
        <w:rPr>
          <w:rFonts w:eastAsia="Calibri" w:cs="Times New Roman"/>
          <w:sz w:val="24"/>
          <w:szCs w:val="24"/>
        </w:rPr>
      </w:pPr>
      <w:r w:rsidRPr="00221172">
        <w:rPr>
          <w:rFonts w:eastAsia="Calibri" w:cs="Times New Roman"/>
          <w:sz w:val="24"/>
          <w:szCs w:val="24"/>
        </w:rPr>
        <w:t>[</w:t>
      </w:r>
      <w:proofErr w:type="gramStart"/>
      <w:r w:rsidRPr="00221172">
        <w:rPr>
          <w:rFonts w:eastAsia="Calibri" w:cs="Times New Roman"/>
          <w:sz w:val="24"/>
          <w:szCs w:val="24"/>
        </w:rPr>
        <w:t>aan</w:t>
      </w:r>
      <w:proofErr w:type="gramEnd"/>
      <w:r w:rsidRPr="00221172">
        <w:rPr>
          <w:rFonts w:eastAsia="Calibri" w:cs="Times New Roman"/>
          <w:sz w:val="24"/>
          <w:szCs w:val="24"/>
        </w:rPr>
        <w:t xml:space="preserve"> te kruisen]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7791"/>
      </w:tblGrid>
      <w:tr w:rsidR="00221172" w:rsidRPr="00221172" w14:paraId="0E09D6C3" w14:textId="77777777" w:rsidTr="00221172">
        <w:sdt>
          <w:sdtPr>
            <w:rPr>
              <w:rFonts w:eastAsia="Calibri" w:cs="Times New Roman"/>
              <w:sz w:val="96"/>
              <w:szCs w:val="96"/>
            </w:rPr>
            <w:id w:val="13922280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vAlign w:val="center"/>
              </w:tcPr>
              <w:p w14:paraId="7BF92794" w14:textId="2FAD2EE0" w:rsidR="00221172" w:rsidRPr="00221172" w:rsidRDefault="00221172" w:rsidP="00221172">
                <w:pPr>
                  <w:jc w:val="center"/>
                  <w:rPr>
                    <w:rFonts w:eastAsia="Calibri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96"/>
                    <w:szCs w:val="96"/>
                  </w:rPr>
                  <w:t>☐</w:t>
                </w:r>
              </w:p>
            </w:tc>
          </w:sdtContent>
        </w:sdt>
        <w:tc>
          <w:tcPr>
            <w:tcW w:w="7791" w:type="dxa"/>
          </w:tcPr>
          <w:p w14:paraId="207044BD" w14:textId="18778D95" w:rsidR="00221172" w:rsidRPr="00221172" w:rsidRDefault="00221172" w:rsidP="00066EB6">
            <w:pPr>
              <w:jc w:val="both"/>
              <w:rPr>
                <w:rFonts w:eastAsia="Calibri" w:cs="Calibri"/>
                <w:sz w:val="24"/>
                <w:szCs w:val="24"/>
              </w:rPr>
            </w:pPr>
            <w:r w:rsidRPr="00221172">
              <w:rPr>
                <w:rFonts w:eastAsia="Calibri" w:cs="Times New Roman"/>
                <w:sz w:val="24"/>
                <w:szCs w:val="24"/>
              </w:rPr>
              <w:t xml:space="preserve">Ik verbind me ertoe de gegevens volledig en naar waarheid in te vullen. Ik </w:t>
            </w:r>
            <w:r w:rsidRPr="00221172">
              <w:rPr>
                <w:sz w:val="24"/>
                <w:szCs w:val="24"/>
              </w:rPr>
              <w:t xml:space="preserve">verbind mij ertoe om de FSMA onmiddellijk op de hoogte te brengen van alle wijzigingen in één of meer antwoorden op de hieronder gestelde vragen. </w:t>
            </w:r>
            <w:r w:rsidRPr="00221172">
              <w:rPr>
                <w:rFonts w:eastAsia="Calibri" w:cs="Times New Roman"/>
                <w:sz w:val="24"/>
                <w:szCs w:val="24"/>
              </w:rPr>
              <w:t>Ik ben me ervan bewust dat het achterhouden of vervalsen van relevante informatie een negatieve invloed kan hebben op de beoordeling van mijn kwaliteiten door de FSMA.</w:t>
            </w:r>
          </w:p>
        </w:tc>
      </w:tr>
    </w:tbl>
    <w:p w14:paraId="043D1D33" w14:textId="4300AC04" w:rsidR="0021420B" w:rsidRPr="000A47A6" w:rsidRDefault="00291C93" w:rsidP="004D4A16">
      <w:pPr>
        <w:pStyle w:val="Heading1"/>
        <w:pageBreakBefore/>
        <w:spacing w:before="360" w:after="240"/>
        <w:ind w:left="431" w:hanging="431"/>
        <w:rPr>
          <w:lang w:val="nl-BE"/>
        </w:rPr>
      </w:pPr>
      <w:r>
        <w:rPr>
          <w:lang w:val="nl-BE"/>
        </w:rPr>
        <w:lastRenderedPageBreak/>
        <w:t xml:space="preserve">Als aandeelhouder moet u </w:t>
      </w:r>
      <w:r w:rsidR="0021420B">
        <w:rPr>
          <w:lang w:val="nl-BE"/>
        </w:rPr>
        <w:t>deze vragenlijst</w:t>
      </w:r>
      <w:r w:rsidR="0021420B" w:rsidRPr="000A47A6">
        <w:rPr>
          <w:lang w:val="nl-BE"/>
        </w:rPr>
        <w:t xml:space="preserve"> </w:t>
      </w:r>
      <w:r w:rsidR="00173E3F">
        <w:rPr>
          <w:lang w:val="nl-BE"/>
        </w:rPr>
        <w:t>invullen</w:t>
      </w:r>
      <w:r w:rsidR="0021420B" w:rsidRPr="000A47A6">
        <w:rPr>
          <w:lang w:val="nl-BE"/>
        </w:rPr>
        <w:t xml:space="preserve">… </w:t>
      </w:r>
    </w:p>
    <w:p w14:paraId="3795DA09" w14:textId="5E4351BA" w:rsidR="0021420B" w:rsidRDefault="00173E3F" w:rsidP="004D4A16">
      <w:pPr>
        <w:pStyle w:val="ListParagraph"/>
        <w:numPr>
          <w:ilvl w:val="0"/>
          <w:numId w:val="42"/>
        </w:numPr>
        <w:spacing w:after="120" w:line="240" w:lineRule="auto"/>
        <w:contextualSpacing w:val="0"/>
        <w:jc w:val="both"/>
        <w:rPr>
          <w:rFonts w:ascii="Calibri" w:eastAsia="Times New Roman" w:hAnsi="Calibri" w:cs="Times New Roman"/>
          <w:sz w:val="24"/>
          <w:szCs w:val="24"/>
          <w:lang w:eastAsia="fr-BE"/>
        </w:rPr>
      </w:pPr>
      <w:proofErr w:type="gramStart"/>
      <w:r>
        <w:rPr>
          <w:rFonts w:ascii="Calibri" w:eastAsia="Times New Roman" w:hAnsi="Calibri" w:cs="Times New Roman"/>
          <w:sz w:val="24"/>
          <w:szCs w:val="24"/>
          <w:lang w:eastAsia="fr-BE"/>
        </w:rPr>
        <w:t>als</w:t>
      </w:r>
      <w:proofErr w:type="gramEnd"/>
      <w:r>
        <w:rPr>
          <w:rFonts w:ascii="Calibri" w:eastAsia="Times New Roman" w:hAnsi="Calibri" w:cs="Times New Roman"/>
          <w:sz w:val="24"/>
          <w:szCs w:val="24"/>
          <w:lang w:eastAsia="fr-BE"/>
        </w:rPr>
        <w:t xml:space="preserve"> u </w:t>
      </w:r>
      <w:r w:rsidR="00291C93">
        <w:rPr>
          <w:rFonts w:ascii="Calibri" w:eastAsia="Times New Roman" w:hAnsi="Calibri" w:cs="Times New Roman"/>
          <w:sz w:val="24"/>
          <w:szCs w:val="24"/>
          <w:lang w:eastAsia="fr-BE"/>
        </w:rPr>
        <w:t xml:space="preserve">in het kader van </w:t>
      </w:r>
      <w:r w:rsidR="0021420B" w:rsidRPr="009349DA">
        <w:rPr>
          <w:rFonts w:ascii="Calibri" w:eastAsia="Times New Roman" w:hAnsi="Calibri" w:cs="Times New Roman"/>
          <w:sz w:val="24"/>
          <w:szCs w:val="24"/>
          <w:lang w:eastAsia="fr-BE"/>
        </w:rPr>
        <w:t>een vergunningsaanvraag</w:t>
      </w:r>
      <w:r w:rsidR="00B35740" w:rsidRPr="009349DA">
        <w:rPr>
          <w:rFonts w:ascii="Calibri" w:eastAsia="Times New Roman" w:hAnsi="Calibri" w:cs="Times New Roman"/>
          <w:sz w:val="24"/>
          <w:szCs w:val="24"/>
          <w:lang w:eastAsia="fr-BE"/>
        </w:rPr>
        <w:t xml:space="preserve"> minstens 20% in het kapitaal of minstens 20% van de stemrechten bezit of de controle heeft over de kredietgever</w:t>
      </w:r>
      <w:r w:rsidR="00C34C4B" w:rsidRPr="009349DA">
        <w:rPr>
          <w:rFonts w:ascii="Calibri" w:eastAsia="Times New Roman" w:hAnsi="Calibri" w:cs="Times New Roman"/>
          <w:sz w:val="24"/>
          <w:szCs w:val="24"/>
          <w:lang w:eastAsia="fr-BE"/>
        </w:rPr>
        <w:t>;</w:t>
      </w:r>
    </w:p>
    <w:p w14:paraId="0224EC74" w14:textId="53A2D1AB" w:rsidR="009349DA" w:rsidRPr="004D4A16" w:rsidRDefault="00173E3F" w:rsidP="004D4A16">
      <w:pPr>
        <w:spacing w:after="120" w:line="240" w:lineRule="auto"/>
        <w:ind w:left="360"/>
        <w:jc w:val="both"/>
        <w:rPr>
          <w:rFonts w:ascii="Calibri" w:eastAsia="Times New Roman" w:hAnsi="Calibri" w:cs="Times New Roman"/>
          <w:b/>
          <w:bCs/>
          <w:sz w:val="24"/>
          <w:szCs w:val="24"/>
          <w:lang w:eastAsia="fr-BE"/>
        </w:rPr>
      </w:pPr>
      <w:r w:rsidRPr="004D4A16">
        <w:rPr>
          <w:rFonts w:ascii="Calibri" w:eastAsia="Times New Roman" w:hAnsi="Calibri" w:cs="Times New Roman"/>
          <w:b/>
          <w:bCs/>
          <w:sz w:val="24"/>
          <w:szCs w:val="24"/>
          <w:lang w:eastAsia="fr-BE"/>
        </w:rPr>
        <w:t>OF</w:t>
      </w:r>
    </w:p>
    <w:p w14:paraId="0ADA6111" w14:textId="01688C81" w:rsidR="005B1726" w:rsidRPr="009349DA" w:rsidRDefault="00173E3F" w:rsidP="004D4A16">
      <w:pPr>
        <w:pStyle w:val="ListParagraph"/>
        <w:keepNext/>
        <w:keepLines/>
        <w:numPr>
          <w:ilvl w:val="0"/>
          <w:numId w:val="42"/>
        </w:numPr>
        <w:spacing w:after="120" w:line="240" w:lineRule="auto"/>
        <w:contextualSpacing w:val="0"/>
        <w:jc w:val="both"/>
        <w:rPr>
          <w:rFonts w:ascii="Calibri" w:eastAsia="Times New Roman" w:hAnsi="Calibri" w:cs="Times New Roman"/>
          <w:sz w:val="24"/>
          <w:szCs w:val="24"/>
          <w:lang w:eastAsia="fr-BE"/>
        </w:rPr>
      </w:pPr>
      <w:proofErr w:type="gramStart"/>
      <w:r>
        <w:rPr>
          <w:rFonts w:ascii="Calibri" w:eastAsia="Times New Roman" w:hAnsi="Calibri" w:cs="Times New Roman"/>
          <w:sz w:val="24"/>
          <w:szCs w:val="24"/>
          <w:lang w:eastAsia="fr-BE"/>
        </w:rPr>
        <w:t>als</w:t>
      </w:r>
      <w:proofErr w:type="gramEnd"/>
      <w:r>
        <w:rPr>
          <w:rFonts w:ascii="Calibri" w:eastAsia="Times New Roman" w:hAnsi="Calibri" w:cs="Times New Roman"/>
          <w:sz w:val="24"/>
          <w:szCs w:val="24"/>
          <w:lang w:eastAsia="fr-BE"/>
        </w:rPr>
        <w:t xml:space="preserve"> met betrekking tot </w:t>
      </w:r>
      <w:r w:rsidR="0021420B" w:rsidRPr="009349DA">
        <w:rPr>
          <w:rFonts w:ascii="Calibri" w:eastAsia="Times New Roman" w:hAnsi="Calibri" w:cs="Times New Roman"/>
          <w:sz w:val="24"/>
          <w:szCs w:val="24"/>
          <w:lang w:eastAsia="fr-BE"/>
        </w:rPr>
        <w:t xml:space="preserve">een wijziging in </w:t>
      </w:r>
      <w:r w:rsidR="00B35740" w:rsidRPr="009349DA">
        <w:rPr>
          <w:rFonts w:ascii="Calibri" w:eastAsia="Times New Roman" w:hAnsi="Calibri" w:cs="Times New Roman"/>
          <w:sz w:val="24"/>
          <w:szCs w:val="24"/>
          <w:lang w:eastAsia="fr-BE"/>
        </w:rPr>
        <w:t xml:space="preserve">de </w:t>
      </w:r>
      <w:r w:rsidR="00163102" w:rsidRPr="009349DA">
        <w:rPr>
          <w:rFonts w:ascii="Calibri" w:eastAsia="Times New Roman" w:hAnsi="Calibri" w:cs="Times New Roman"/>
          <w:sz w:val="24"/>
          <w:szCs w:val="24"/>
          <w:lang w:eastAsia="fr-BE"/>
        </w:rPr>
        <w:t xml:space="preserve">aandeelhoudersstructuur van </w:t>
      </w:r>
      <w:r w:rsidR="0021420B" w:rsidRPr="009349DA">
        <w:rPr>
          <w:rFonts w:ascii="Calibri" w:eastAsia="Times New Roman" w:hAnsi="Calibri" w:cs="Times New Roman"/>
          <w:sz w:val="24"/>
          <w:szCs w:val="24"/>
          <w:lang w:eastAsia="fr-BE"/>
        </w:rPr>
        <w:t xml:space="preserve">een vergunde </w:t>
      </w:r>
      <w:proofErr w:type="gramStart"/>
      <w:r w:rsidR="00B35740" w:rsidRPr="009349DA">
        <w:rPr>
          <w:rFonts w:ascii="Calibri" w:eastAsia="Times New Roman" w:hAnsi="Calibri" w:cs="Times New Roman"/>
          <w:sz w:val="24"/>
          <w:szCs w:val="24"/>
          <w:lang w:eastAsia="fr-BE"/>
        </w:rPr>
        <w:t>kredietgever</w:t>
      </w:r>
      <w:r w:rsidR="00453447" w:rsidRPr="009349DA">
        <w:rPr>
          <w:rFonts w:ascii="Calibri" w:eastAsia="Times New Roman" w:hAnsi="Calibri" w:cs="Times New Roman"/>
          <w:sz w:val="24"/>
          <w:szCs w:val="24"/>
          <w:lang w:eastAsia="fr-BE"/>
        </w:rPr>
        <w:t xml:space="preserve"> </w:t>
      </w:r>
      <w:r w:rsidR="00C34C4B" w:rsidRPr="009349DA">
        <w:rPr>
          <w:rFonts w:ascii="Calibri" w:eastAsia="Times New Roman" w:hAnsi="Calibri" w:cs="Times New Roman"/>
          <w:sz w:val="24"/>
          <w:szCs w:val="24"/>
          <w:lang w:eastAsia="fr-BE"/>
        </w:rPr>
        <w:t>:</w:t>
      </w:r>
      <w:proofErr w:type="gramEnd"/>
    </w:p>
    <w:p w14:paraId="76CA7BD3" w14:textId="0F07AF65" w:rsidR="002D36CA" w:rsidRPr="009349DA" w:rsidRDefault="00163102" w:rsidP="004D4A16">
      <w:pPr>
        <w:pStyle w:val="ListParagraph"/>
        <w:keepNext/>
        <w:keepLines/>
        <w:numPr>
          <w:ilvl w:val="0"/>
          <w:numId w:val="43"/>
        </w:numPr>
        <w:spacing w:after="120" w:line="240" w:lineRule="auto"/>
        <w:ind w:left="1066" w:hanging="357"/>
        <w:contextualSpacing w:val="0"/>
        <w:jc w:val="both"/>
        <w:rPr>
          <w:rFonts w:ascii="Calibri" w:eastAsia="Times New Roman" w:hAnsi="Calibri" w:cs="Times New Roman"/>
          <w:sz w:val="24"/>
          <w:szCs w:val="24"/>
          <w:lang w:eastAsia="fr-BE"/>
        </w:rPr>
      </w:pPr>
      <w:proofErr w:type="gramStart"/>
      <w:r w:rsidRPr="009349DA">
        <w:rPr>
          <w:rFonts w:ascii="Calibri" w:eastAsia="Times New Roman" w:hAnsi="Calibri" w:cs="Times New Roman"/>
          <w:sz w:val="24"/>
          <w:szCs w:val="24"/>
          <w:lang w:eastAsia="fr-BE"/>
        </w:rPr>
        <w:t>uw</w:t>
      </w:r>
      <w:proofErr w:type="gramEnd"/>
      <w:r w:rsidR="002D36CA" w:rsidRPr="009349DA">
        <w:rPr>
          <w:rFonts w:ascii="Calibri" w:eastAsia="Times New Roman" w:hAnsi="Calibri" w:cs="Times New Roman"/>
          <w:sz w:val="24"/>
          <w:szCs w:val="24"/>
          <w:lang w:eastAsia="fr-BE"/>
        </w:rPr>
        <w:t xml:space="preserve"> aandeel of stemrechten in de vennootschap 20%, 30% of 50% bereikt of overschrijdt</w:t>
      </w:r>
      <w:r w:rsidR="00C34C4B" w:rsidRPr="009349DA">
        <w:rPr>
          <w:rFonts w:ascii="Calibri" w:eastAsia="Times New Roman" w:hAnsi="Calibri" w:cs="Times New Roman"/>
          <w:sz w:val="24"/>
          <w:szCs w:val="24"/>
          <w:lang w:eastAsia="fr-BE"/>
        </w:rPr>
        <w:t>;</w:t>
      </w:r>
      <w:r w:rsidR="00364AA5">
        <w:rPr>
          <w:rFonts w:ascii="Calibri" w:eastAsia="Times New Roman" w:hAnsi="Calibri" w:cs="Times New Roman"/>
          <w:sz w:val="24"/>
          <w:szCs w:val="24"/>
          <w:lang w:eastAsia="fr-BE"/>
        </w:rPr>
        <w:t xml:space="preserve"> </w:t>
      </w:r>
    </w:p>
    <w:p w14:paraId="50FD45C3" w14:textId="11BF78E2" w:rsidR="002D36CA" w:rsidRPr="009349DA" w:rsidRDefault="00163102" w:rsidP="004D4A16">
      <w:pPr>
        <w:pStyle w:val="ListParagraph"/>
        <w:keepNext/>
        <w:keepLines/>
        <w:numPr>
          <w:ilvl w:val="0"/>
          <w:numId w:val="43"/>
        </w:numPr>
        <w:spacing w:after="60" w:line="240" w:lineRule="auto"/>
        <w:ind w:left="1066" w:hanging="357"/>
        <w:contextualSpacing w:val="0"/>
        <w:jc w:val="both"/>
        <w:rPr>
          <w:rFonts w:ascii="Calibri" w:eastAsia="Times New Roman" w:hAnsi="Calibri" w:cs="Times New Roman"/>
          <w:sz w:val="24"/>
          <w:szCs w:val="24"/>
          <w:lang w:eastAsia="fr-BE"/>
        </w:rPr>
      </w:pPr>
      <w:proofErr w:type="gramStart"/>
      <w:r w:rsidRPr="009349DA">
        <w:rPr>
          <w:rFonts w:ascii="Calibri" w:eastAsia="Times New Roman" w:hAnsi="Calibri" w:cs="Times New Roman"/>
          <w:sz w:val="24"/>
          <w:szCs w:val="24"/>
          <w:lang w:eastAsia="fr-BE"/>
        </w:rPr>
        <w:t>u</w:t>
      </w:r>
      <w:proofErr w:type="gramEnd"/>
      <w:r w:rsidR="002D36CA" w:rsidRPr="009349DA">
        <w:rPr>
          <w:rFonts w:ascii="Calibri" w:eastAsia="Times New Roman" w:hAnsi="Calibri" w:cs="Times New Roman"/>
          <w:sz w:val="24"/>
          <w:szCs w:val="24"/>
          <w:lang w:eastAsia="fr-BE"/>
        </w:rPr>
        <w:t xml:space="preserve"> de controle</w:t>
      </w:r>
      <w:r w:rsidR="009662FC">
        <w:rPr>
          <w:rStyle w:val="FootnoteReference"/>
          <w:rFonts w:ascii="Calibri" w:eastAsia="Times New Roman" w:hAnsi="Calibri" w:cs="Times New Roman"/>
          <w:szCs w:val="24"/>
          <w:lang w:eastAsia="fr-BE"/>
        </w:rPr>
        <w:footnoteReference w:id="1"/>
      </w:r>
      <w:r w:rsidR="002D36CA" w:rsidRPr="009349DA">
        <w:rPr>
          <w:rFonts w:ascii="Calibri" w:eastAsia="Times New Roman" w:hAnsi="Calibri" w:cs="Times New Roman"/>
          <w:sz w:val="24"/>
          <w:szCs w:val="24"/>
          <w:lang w:eastAsia="fr-BE"/>
        </w:rPr>
        <w:t xml:space="preserve"> verwerf</w:t>
      </w:r>
      <w:r w:rsidRPr="009349DA">
        <w:rPr>
          <w:rFonts w:ascii="Calibri" w:eastAsia="Times New Roman" w:hAnsi="Calibri" w:cs="Times New Roman"/>
          <w:sz w:val="24"/>
          <w:szCs w:val="24"/>
          <w:lang w:eastAsia="fr-BE"/>
        </w:rPr>
        <w:t>t</w:t>
      </w:r>
      <w:r w:rsidR="002D36CA" w:rsidRPr="009349DA">
        <w:rPr>
          <w:rFonts w:ascii="Calibri" w:eastAsia="Times New Roman" w:hAnsi="Calibri" w:cs="Times New Roman"/>
          <w:sz w:val="24"/>
          <w:szCs w:val="24"/>
          <w:lang w:eastAsia="fr-BE"/>
        </w:rPr>
        <w:t xml:space="preserve"> over de vennootschap</w:t>
      </w:r>
      <w:r w:rsidR="00C34C4B" w:rsidRPr="009349DA">
        <w:rPr>
          <w:rFonts w:ascii="Calibri" w:eastAsia="Times New Roman" w:hAnsi="Calibri" w:cs="Times New Roman"/>
          <w:sz w:val="24"/>
          <w:szCs w:val="24"/>
          <w:lang w:eastAsia="fr-BE"/>
        </w:rPr>
        <w:t>;</w:t>
      </w:r>
      <w:r w:rsidR="00364AA5">
        <w:rPr>
          <w:rFonts w:ascii="Calibri" w:eastAsia="Times New Roman" w:hAnsi="Calibri" w:cs="Times New Roman"/>
          <w:sz w:val="24"/>
          <w:szCs w:val="24"/>
          <w:lang w:eastAsia="fr-BE"/>
        </w:rPr>
        <w:t xml:space="preserve"> </w:t>
      </w:r>
    </w:p>
    <w:p w14:paraId="49886CDE" w14:textId="684CB91C" w:rsidR="00B35740" w:rsidRDefault="00163102" w:rsidP="004D4A16">
      <w:pPr>
        <w:pStyle w:val="ListParagraph"/>
        <w:numPr>
          <w:ilvl w:val="0"/>
          <w:numId w:val="43"/>
        </w:numPr>
        <w:spacing w:after="240" w:line="240" w:lineRule="auto"/>
        <w:ind w:left="1066" w:hanging="357"/>
        <w:contextualSpacing w:val="0"/>
        <w:jc w:val="both"/>
        <w:rPr>
          <w:rFonts w:ascii="Calibri" w:eastAsia="Times New Roman" w:hAnsi="Calibri" w:cs="Times New Roman"/>
          <w:sz w:val="24"/>
          <w:szCs w:val="24"/>
          <w:lang w:eastAsia="fr-BE"/>
        </w:rPr>
      </w:pPr>
      <w:proofErr w:type="gramStart"/>
      <w:r w:rsidRPr="009349DA">
        <w:rPr>
          <w:rFonts w:ascii="Calibri" w:eastAsia="Times New Roman" w:hAnsi="Calibri" w:cs="Times New Roman"/>
          <w:sz w:val="24"/>
          <w:szCs w:val="24"/>
          <w:lang w:eastAsia="fr-BE"/>
        </w:rPr>
        <w:t>de</w:t>
      </w:r>
      <w:proofErr w:type="gramEnd"/>
      <w:r w:rsidRPr="009349DA">
        <w:rPr>
          <w:rFonts w:ascii="Calibri" w:eastAsia="Times New Roman" w:hAnsi="Calibri" w:cs="Times New Roman"/>
          <w:sz w:val="24"/>
          <w:szCs w:val="24"/>
          <w:lang w:eastAsia="fr-BE"/>
        </w:rPr>
        <w:t xml:space="preserve"> kredietgever uw dochteronderneming wordt</w:t>
      </w:r>
      <w:r w:rsidR="00C34C4B" w:rsidRPr="009349DA">
        <w:rPr>
          <w:rFonts w:ascii="Calibri" w:eastAsia="Times New Roman" w:hAnsi="Calibri" w:cs="Times New Roman"/>
          <w:sz w:val="24"/>
          <w:szCs w:val="24"/>
          <w:lang w:eastAsia="fr-BE"/>
        </w:rPr>
        <w:t>.</w:t>
      </w:r>
    </w:p>
    <w:p w14:paraId="6266614E" w14:textId="46C1A655" w:rsidR="00173E3F" w:rsidRPr="007F6225" w:rsidRDefault="00173E3F" w:rsidP="007F6225">
      <w:pPr>
        <w:spacing w:after="12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fr-BE"/>
        </w:rPr>
      </w:pPr>
      <w:r>
        <w:rPr>
          <w:rFonts w:ascii="Calibri" w:eastAsia="Times New Roman" w:hAnsi="Calibri" w:cs="Times New Roman"/>
          <w:sz w:val="24"/>
          <w:szCs w:val="24"/>
          <w:lang w:eastAsia="fr-BE"/>
        </w:rPr>
        <w:t xml:space="preserve">Deze vragenlijst </w:t>
      </w:r>
      <w:r w:rsidR="00B15088">
        <w:rPr>
          <w:rFonts w:ascii="Calibri" w:eastAsia="Times New Roman" w:hAnsi="Calibri" w:cs="Times New Roman"/>
          <w:sz w:val="24"/>
          <w:szCs w:val="24"/>
          <w:lang w:eastAsia="fr-BE"/>
        </w:rPr>
        <w:t xml:space="preserve">moet ingevuld worden </w:t>
      </w:r>
      <w:r>
        <w:rPr>
          <w:rFonts w:ascii="Calibri" w:eastAsia="Times New Roman" w:hAnsi="Calibri" w:cs="Times New Roman"/>
          <w:sz w:val="24"/>
          <w:szCs w:val="24"/>
          <w:lang w:eastAsia="fr-BE"/>
        </w:rPr>
        <w:t>als u zich als aandeelhouder in één van de voormelde gevallen bevindt, ongeacht of dit aandeel in de kredietgever alleen of in onderling overleg, of rechtstreeks of onrechtstreeks wordt aangehouden.</w:t>
      </w:r>
    </w:p>
    <w:p w14:paraId="11C56FD8" w14:textId="5FB13BD7" w:rsidR="0021420B" w:rsidRPr="000A47A6" w:rsidRDefault="0021420B" w:rsidP="0021420B">
      <w:pPr>
        <w:pStyle w:val="Heading1"/>
        <w:spacing w:before="360" w:after="240"/>
        <w:ind w:left="431" w:hanging="431"/>
        <w:rPr>
          <w:lang w:val="nl-BE"/>
        </w:rPr>
      </w:pPr>
      <w:r w:rsidRPr="000A47A6">
        <w:rPr>
          <w:lang w:val="nl-BE"/>
        </w:rPr>
        <w:t xml:space="preserve">U </w:t>
      </w:r>
      <w:r w:rsidR="005B1726">
        <w:rPr>
          <w:lang w:val="nl-BE"/>
        </w:rPr>
        <w:t>bent aandeelhouder</w:t>
      </w:r>
      <w:r w:rsidR="001C2500">
        <w:rPr>
          <w:lang w:val="nl-BE"/>
        </w:rPr>
        <w:t xml:space="preserve"> in de hoedanigheid van</w:t>
      </w:r>
      <w:r w:rsidRPr="000A47A6">
        <w:rPr>
          <w:lang w:val="nl-BE"/>
        </w:rPr>
        <w:t>...</w:t>
      </w:r>
    </w:p>
    <w:tbl>
      <w:tblPr>
        <w:tblStyle w:val="TableGrid"/>
        <w:tblW w:w="0" w:type="auto"/>
        <w:tblLook w:val="04E0" w:firstRow="1" w:lastRow="1" w:firstColumn="1" w:lastColumn="0" w:noHBand="0" w:noVBand="1"/>
      </w:tblPr>
      <w:tblGrid>
        <w:gridCol w:w="3823"/>
        <w:gridCol w:w="992"/>
        <w:gridCol w:w="4247"/>
      </w:tblGrid>
      <w:tr w:rsidR="003204CD" w14:paraId="310B3DEA" w14:textId="77777777" w:rsidTr="004D4A16">
        <w:tc>
          <w:tcPr>
            <w:tcW w:w="3823" w:type="dxa"/>
          </w:tcPr>
          <w:p w14:paraId="5E607A39" w14:textId="11CDA8D2" w:rsidR="003204CD" w:rsidRPr="00C34C4B" w:rsidRDefault="0002043C" w:rsidP="001B6CAC">
            <w:pPr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  <w:szCs w:val="24"/>
                </w:rPr>
                <w:id w:val="1281455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600" w:rsidRPr="00C96600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3204CD" w:rsidRPr="00C34C4B">
              <w:rPr>
                <w:b/>
                <w:sz w:val="24"/>
                <w:szCs w:val="24"/>
              </w:rPr>
              <w:t xml:space="preserve"> </w:t>
            </w:r>
            <w:proofErr w:type="gramStart"/>
            <w:r w:rsidR="003204CD" w:rsidRPr="00C34C4B">
              <w:rPr>
                <w:b/>
                <w:sz w:val="24"/>
                <w:szCs w:val="24"/>
              </w:rPr>
              <w:t>een</w:t>
            </w:r>
            <w:proofErr w:type="gramEnd"/>
            <w:r w:rsidR="003204CD" w:rsidRPr="00C34C4B">
              <w:rPr>
                <w:b/>
                <w:sz w:val="24"/>
                <w:szCs w:val="24"/>
              </w:rPr>
              <w:t xml:space="preserve"> natuurlijk persoon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BBCC00" w:themeFill="accent3"/>
          </w:tcPr>
          <w:p w14:paraId="363DC4DC" w14:textId="77777777" w:rsidR="003204CD" w:rsidRPr="004D4A16" w:rsidRDefault="003204CD" w:rsidP="001B6CA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47" w:type="dxa"/>
          </w:tcPr>
          <w:p w14:paraId="7AB5F1D4" w14:textId="315786A6" w:rsidR="003204CD" w:rsidRPr="00C34C4B" w:rsidRDefault="0002043C" w:rsidP="001B6CAC">
            <w:pPr>
              <w:rPr>
                <w:sz w:val="24"/>
                <w:szCs w:val="24"/>
              </w:rPr>
            </w:pPr>
            <w:sdt>
              <w:sdtPr>
                <w:rPr>
                  <w:b/>
                  <w:sz w:val="24"/>
                  <w:szCs w:val="24"/>
                </w:rPr>
                <w:id w:val="699053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600" w:rsidRPr="00C96600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3204CD" w:rsidRPr="00C34C4B">
              <w:rPr>
                <w:sz w:val="24"/>
                <w:szCs w:val="24"/>
              </w:rPr>
              <w:t xml:space="preserve"> </w:t>
            </w:r>
            <w:proofErr w:type="gramStart"/>
            <w:r w:rsidR="003204CD" w:rsidRPr="00C34C4B">
              <w:rPr>
                <w:b/>
                <w:sz w:val="24"/>
                <w:szCs w:val="24"/>
              </w:rPr>
              <w:t>een</w:t>
            </w:r>
            <w:proofErr w:type="gramEnd"/>
            <w:r w:rsidR="003204CD" w:rsidRPr="00C34C4B">
              <w:rPr>
                <w:b/>
                <w:sz w:val="24"/>
                <w:szCs w:val="24"/>
              </w:rPr>
              <w:t xml:space="preserve"> rechtspersoon</w:t>
            </w:r>
          </w:p>
        </w:tc>
      </w:tr>
      <w:tr w:rsidR="003204CD" w14:paraId="5762F96B" w14:textId="77777777" w:rsidTr="004D4A16">
        <w:tc>
          <w:tcPr>
            <w:tcW w:w="3823" w:type="dxa"/>
          </w:tcPr>
          <w:p w14:paraId="17530311" w14:textId="4D7046D8" w:rsidR="003204CD" w:rsidRPr="00C34C4B" w:rsidRDefault="003204CD" w:rsidP="001B6CAC">
            <w:pPr>
              <w:rPr>
                <w:sz w:val="24"/>
                <w:szCs w:val="24"/>
              </w:rPr>
            </w:pPr>
            <w:proofErr w:type="gramStart"/>
            <w:r w:rsidRPr="00C34C4B">
              <w:rPr>
                <w:sz w:val="24"/>
                <w:szCs w:val="24"/>
              </w:rPr>
              <w:t>Naam :</w:t>
            </w:r>
            <w:proofErr w:type="gramEnd"/>
            <w:r w:rsidR="00C96600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971661935"/>
                <w:placeholder>
                  <w:docPart w:val="936E0B9410D848418F8E82B489370575"/>
                </w:placeholder>
                <w:showingPlcHdr/>
              </w:sdtPr>
              <w:sdtEndPr/>
              <w:sdtContent>
                <w:r w:rsidR="00C96600" w:rsidRPr="00161574">
                  <w:rPr>
                    <w:rStyle w:val="PlaceholderText"/>
                    <w:lang w:val="nl-NL"/>
                  </w:rPr>
                  <w:t>Click or tap here to enter text.</w:t>
                </w:r>
              </w:sdtContent>
            </w:sdt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BBCC00" w:themeFill="accent3"/>
          </w:tcPr>
          <w:p w14:paraId="66A95A79" w14:textId="77777777" w:rsidR="003204CD" w:rsidRPr="004D4A16" w:rsidRDefault="003204CD" w:rsidP="001B6CA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47" w:type="dxa"/>
          </w:tcPr>
          <w:p w14:paraId="0A00AFBF" w14:textId="7D0E8929" w:rsidR="003204CD" w:rsidRPr="00C34C4B" w:rsidRDefault="003204CD" w:rsidP="001B6CAC">
            <w:pPr>
              <w:rPr>
                <w:sz w:val="24"/>
                <w:szCs w:val="24"/>
              </w:rPr>
            </w:pPr>
            <w:r w:rsidRPr="00C34C4B">
              <w:rPr>
                <w:sz w:val="24"/>
                <w:szCs w:val="24"/>
              </w:rPr>
              <w:t xml:space="preserve">Maatschappelijke </w:t>
            </w:r>
            <w:proofErr w:type="gramStart"/>
            <w:r w:rsidRPr="00C34C4B">
              <w:rPr>
                <w:sz w:val="24"/>
                <w:szCs w:val="24"/>
              </w:rPr>
              <w:t>benaming :</w:t>
            </w:r>
            <w:proofErr w:type="gramEnd"/>
            <w:r w:rsidR="00C96600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835075396"/>
                <w:placeholder>
                  <w:docPart w:val="C5C82840939E4A18A0DE51EB76AF4659"/>
                </w:placeholder>
                <w:showingPlcHdr/>
              </w:sdtPr>
              <w:sdtEndPr/>
              <w:sdtContent>
                <w:r w:rsidR="00C96600" w:rsidRPr="00161574">
                  <w:rPr>
                    <w:rStyle w:val="PlaceholderText"/>
                    <w:lang w:val="nl-NL"/>
                  </w:rPr>
                  <w:t>Click or tap here to enter text.</w:t>
                </w:r>
              </w:sdtContent>
            </w:sdt>
          </w:p>
        </w:tc>
      </w:tr>
      <w:tr w:rsidR="003204CD" w14:paraId="66A9766E" w14:textId="77777777" w:rsidTr="004D4A16">
        <w:tc>
          <w:tcPr>
            <w:tcW w:w="3823" w:type="dxa"/>
          </w:tcPr>
          <w:p w14:paraId="0B075F35" w14:textId="11713579" w:rsidR="003204CD" w:rsidRPr="00C34C4B" w:rsidRDefault="003204CD" w:rsidP="001B6CAC">
            <w:pPr>
              <w:rPr>
                <w:sz w:val="24"/>
                <w:szCs w:val="24"/>
              </w:rPr>
            </w:pPr>
            <w:proofErr w:type="gramStart"/>
            <w:r w:rsidRPr="00C34C4B">
              <w:rPr>
                <w:sz w:val="24"/>
                <w:szCs w:val="24"/>
              </w:rPr>
              <w:t>Voornaam :</w:t>
            </w:r>
            <w:proofErr w:type="gramEnd"/>
            <w:r w:rsidR="00C96600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817168836"/>
                <w:placeholder>
                  <w:docPart w:val="772354F956274593BD8D72F45F04EDD4"/>
                </w:placeholder>
                <w:showingPlcHdr/>
              </w:sdtPr>
              <w:sdtEndPr/>
              <w:sdtContent>
                <w:r w:rsidR="00C96600" w:rsidRPr="00161574">
                  <w:rPr>
                    <w:rStyle w:val="PlaceholderText"/>
                    <w:lang w:val="nl-NL"/>
                  </w:rPr>
                  <w:t>Click or tap here to enter text.</w:t>
                </w:r>
              </w:sdtContent>
            </w:sdt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BBCC00" w:themeFill="accent3"/>
          </w:tcPr>
          <w:p w14:paraId="34DC25DC" w14:textId="77777777" w:rsidR="003204CD" w:rsidRPr="004D4A16" w:rsidRDefault="003204CD" w:rsidP="001B6CAC">
            <w:pPr>
              <w:jc w:val="center"/>
              <w:rPr>
                <w:b/>
                <w:bCs/>
                <w:sz w:val="24"/>
                <w:szCs w:val="24"/>
              </w:rPr>
            </w:pPr>
            <w:r w:rsidRPr="004D4A16">
              <w:rPr>
                <w:b/>
                <w:bCs/>
                <w:sz w:val="24"/>
                <w:szCs w:val="24"/>
              </w:rPr>
              <w:t>OF</w:t>
            </w:r>
          </w:p>
        </w:tc>
        <w:tc>
          <w:tcPr>
            <w:tcW w:w="4247" w:type="dxa"/>
          </w:tcPr>
          <w:p w14:paraId="7CA525D6" w14:textId="2F49F3E4" w:rsidR="003204CD" w:rsidRPr="00C34C4B" w:rsidRDefault="003204CD" w:rsidP="001B6CAC">
            <w:pPr>
              <w:rPr>
                <w:sz w:val="24"/>
                <w:szCs w:val="24"/>
              </w:rPr>
            </w:pPr>
            <w:r w:rsidRPr="00C34C4B">
              <w:rPr>
                <w:sz w:val="24"/>
                <w:szCs w:val="24"/>
              </w:rPr>
              <w:t>Ondernemingsnummer</w:t>
            </w:r>
            <w:r w:rsidR="003F3B4B">
              <w:rPr>
                <w:rStyle w:val="FootnoteReference"/>
                <w:szCs w:val="24"/>
              </w:rPr>
              <w:footnoteReference w:id="2"/>
            </w:r>
            <w:r w:rsidRPr="00C34C4B">
              <w:rPr>
                <w:sz w:val="24"/>
                <w:szCs w:val="24"/>
              </w:rPr>
              <w:t> :</w:t>
            </w:r>
            <w:r w:rsidR="00C96600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908689365"/>
                <w:placeholder>
                  <w:docPart w:val="620FDE066113459BBD64DF2413AF85A6"/>
                </w:placeholder>
                <w:showingPlcHdr/>
              </w:sdtPr>
              <w:sdtEndPr/>
              <w:sdtContent>
                <w:r w:rsidR="00C96600" w:rsidRPr="00161574">
                  <w:rPr>
                    <w:rStyle w:val="PlaceholderText"/>
                    <w:lang w:val="nl-NL"/>
                  </w:rPr>
                  <w:t>Click or tap here to enter text.</w:t>
                </w:r>
              </w:sdtContent>
            </w:sdt>
          </w:p>
        </w:tc>
      </w:tr>
      <w:tr w:rsidR="003204CD" w14:paraId="58BB15A5" w14:textId="77777777" w:rsidTr="004D4A16">
        <w:tc>
          <w:tcPr>
            <w:tcW w:w="3823" w:type="dxa"/>
          </w:tcPr>
          <w:p w14:paraId="0E314530" w14:textId="430E83A5" w:rsidR="003204CD" w:rsidRPr="00C34C4B" w:rsidRDefault="003204CD" w:rsidP="001B6CAC">
            <w:pPr>
              <w:rPr>
                <w:sz w:val="24"/>
                <w:szCs w:val="24"/>
              </w:rPr>
            </w:pPr>
            <w:r w:rsidRPr="00C34C4B">
              <w:rPr>
                <w:sz w:val="24"/>
                <w:szCs w:val="24"/>
              </w:rPr>
              <w:t>Rijksregisternummer</w:t>
            </w:r>
            <w:r w:rsidR="003F3B4B">
              <w:rPr>
                <w:rStyle w:val="FootnoteReference"/>
                <w:szCs w:val="24"/>
              </w:rPr>
              <w:footnoteReference w:id="3"/>
            </w:r>
            <w:r w:rsidRPr="00C34C4B">
              <w:rPr>
                <w:sz w:val="24"/>
                <w:szCs w:val="24"/>
              </w:rPr>
              <w:t> :</w:t>
            </w:r>
            <w:r w:rsidR="00C96600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679697244"/>
                <w:placeholder>
                  <w:docPart w:val="3A8D5FCB7A3942F698FCF7F3F6A69702"/>
                </w:placeholder>
                <w:showingPlcHdr/>
              </w:sdtPr>
              <w:sdtEndPr/>
              <w:sdtContent>
                <w:r w:rsidR="00C96600" w:rsidRPr="00161574">
                  <w:rPr>
                    <w:rStyle w:val="PlaceholderText"/>
                    <w:lang w:val="nl-NL"/>
                  </w:rPr>
                  <w:t>Click or tap here to enter text.</w:t>
                </w:r>
              </w:sdtContent>
            </w:sdt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BBCC00" w:themeFill="accent3"/>
          </w:tcPr>
          <w:p w14:paraId="1337F325" w14:textId="77777777" w:rsidR="003204CD" w:rsidRPr="004D4A16" w:rsidRDefault="003204CD" w:rsidP="001B6CA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47" w:type="dxa"/>
          </w:tcPr>
          <w:p w14:paraId="64778876" w14:textId="7C267295" w:rsidR="003204CD" w:rsidRPr="00C34C4B" w:rsidRDefault="003204CD" w:rsidP="001B6CAC">
            <w:pPr>
              <w:rPr>
                <w:sz w:val="24"/>
                <w:szCs w:val="24"/>
              </w:rPr>
            </w:pPr>
            <w:proofErr w:type="gramStart"/>
            <w:r w:rsidRPr="00C34C4B">
              <w:rPr>
                <w:sz w:val="24"/>
                <w:szCs w:val="24"/>
              </w:rPr>
              <w:t>Rechtsvorm :</w:t>
            </w:r>
            <w:proofErr w:type="gramEnd"/>
            <w:r w:rsidR="00C96600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304291920"/>
                <w:placeholder>
                  <w:docPart w:val="7AF162A68CF54C7B9A71A4E881A48BBD"/>
                </w:placeholder>
                <w:showingPlcHdr/>
              </w:sdtPr>
              <w:sdtEndPr/>
              <w:sdtContent>
                <w:r w:rsidR="00C96600" w:rsidRPr="00161574">
                  <w:rPr>
                    <w:rStyle w:val="PlaceholderText"/>
                    <w:lang w:val="nl-NL"/>
                  </w:rPr>
                  <w:t>Click or tap here to enter text.</w:t>
                </w:r>
              </w:sdtContent>
            </w:sdt>
          </w:p>
        </w:tc>
      </w:tr>
      <w:tr w:rsidR="003204CD" w14:paraId="74AA6662" w14:textId="77777777" w:rsidTr="004D4A16">
        <w:tc>
          <w:tcPr>
            <w:tcW w:w="3823" w:type="dxa"/>
          </w:tcPr>
          <w:p w14:paraId="1C3A41AC" w14:textId="45A68942" w:rsidR="003204CD" w:rsidRPr="00C34C4B" w:rsidRDefault="003204CD" w:rsidP="001B6CAC">
            <w:pPr>
              <w:rPr>
                <w:sz w:val="24"/>
                <w:szCs w:val="24"/>
              </w:rPr>
            </w:pPr>
            <w:proofErr w:type="gramStart"/>
            <w:r w:rsidRPr="00C34C4B">
              <w:rPr>
                <w:sz w:val="24"/>
                <w:szCs w:val="24"/>
              </w:rPr>
              <w:t>Telefoon</w:t>
            </w:r>
            <w:r w:rsidR="00C96600">
              <w:rPr>
                <w:sz w:val="24"/>
                <w:szCs w:val="24"/>
              </w:rPr>
              <w:t xml:space="preserve"> :</w:t>
            </w:r>
            <w:proofErr w:type="gramEnd"/>
            <w:r w:rsidR="00C96600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559155770"/>
                <w:placeholder>
                  <w:docPart w:val="CC109B1FFFB2402DB5D23AEAEB57B2DE"/>
                </w:placeholder>
                <w:showingPlcHdr/>
              </w:sdtPr>
              <w:sdtEndPr/>
              <w:sdtContent>
                <w:r w:rsidR="00C96600" w:rsidRPr="00161574">
                  <w:rPr>
                    <w:rStyle w:val="PlaceholderText"/>
                    <w:lang w:val="nl-NL"/>
                  </w:rPr>
                  <w:t>Click or tap here to enter text.</w:t>
                </w:r>
              </w:sdtContent>
            </w:sdt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BBCC00" w:themeFill="accent3"/>
          </w:tcPr>
          <w:p w14:paraId="01F61817" w14:textId="77777777" w:rsidR="003204CD" w:rsidRPr="004D4A16" w:rsidRDefault="003204CD" w:rsidP="001B6CA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47" w:type="dxa"/>
          </w:tcPr>
          <w:p w14:paraId="5906CB19" w14:textId="682BB595" w:rsidR="003204CD" w:rsidRPr="00C34C4B" w:rsidRDefault="003204CD" w:rsidP="001B6CAC">
            <w:pPr>
              <w:rPr>
                <w:sz w:val="24"/>
                <w:szCs w:val="24"/>
              </w:rPr>
            </w:pPr>
            <w:proofErr w:type="gramStart"/>
            <w:r w:rsidRPr="00C34C4B">
              <w:rPr>
                <w:sz w:val="24"/>
                <w:szCs w:val="24"/>
              </w:rPr>
              <w:t>Telefoon :</w:t>
            </w:r>
            <w:proofErr w:type="gramEnd"/>
            <w:r w:rsidR="00C96600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770306797"/>
                <w:placeholder>
                  <w:docPart w:val="0552A5C2CDA445C7B4E70CF91EB92247"/>
                </w:placeholder>
                <w:showingPlcHdr/>
              </w:sdtPr>
              <w:sdtEndPr/>
              <w:sdtContent>
                <w:r w:rsidR="00C96600" w:rsidRPr="00161574">
                  <w:rPr>
                    <w:rStyle w:val="PlaceholderText"/>
                    <w:lang w:val="nl-NL"/>
                  </w:rPr>
                  <w:t>Click or tap here to enter text.</w:t>
                </w:r>
              </w:sdtContent>
            </w:sdt>
          </w:p>
        </w:tc>
      </w:tr>
      <w:tr w:rsidR="003204CD" w:rsidRPr="00CB4F9C" w14:paraId="4C996A9E" w14:textId="77777777" w:rsidTr="004D4A16">
        <w:tc>
          <w:tcPr>
            <w:tcW w:w="3823" w:type="dxa"/>
          </w:tcPr>
          <w:p w14:paraId="4826A873" w14:textId="2D33CF14" w:rsidR="003204CD" w:rsidRPr="00C96600" w:rsidRDefault="003204CD" w:rsidP="001B6CAC">
            <w:pPr>
              <w:rPr>
                <w:sz w:val="24"/>
                <w:szCs w:val="24"/>
                <w:lang w:val="fr-BE"/>
              </w:rPr>
            </w:pPr>
            <w:proofErr w:type="gramStart"/>
            <w:r w:rsidRPr="00C96600">
              <w:rPr>
                <w:sz w:val="24"/>
                <w:szCs w:val="24"/>
                <w:lang w:val="fr-BE"/>
              </w:rPr>
              <w:t>E-mail</w:t>
            </w:r>
            <w:proofErr w:type="gramEnd"/>
            <w:r w:rsidRPr="00C96600">
              <w:rPr>
                <w:sz w:val="24"/>
                <w:szCs w:val="24"/>
                <w:lang w:val="fr-BE"/>
              </w:rPr>
              <w:t> :</w:t>
            </w:r>
            <w:r w:rsidR="00C96600" w:rsidRPr="00C96600">
              <w:rPr>
                <w:sz w:val="24"/>
                <w:szCs w:val="24"/>
                <w:lang w:val="fr-BE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972401625"/>
                <w:placeholder>
                  <w:docPart w:val="F6D34E3FEF4840F9A8385B96F199C8B8"/>
                </w:placeholder>
                <w:showingPlcHdr/>
              </w:sdtPr>
              <w:sdtEndPr/>
              <w:sdtContent>
                <w:r w:rsidR="00C96600" w:rsidRPr="00C96600">
                  <w:rPr>
                    <w:rStyle w:val="PlaceholderText"/>
                    <w:lang w:val="fr-BE"/>
                  </w:rPr>
                  <w:t>Click or tap here to enter text.</w:t>
                </w:r>
              </w:sdtContent>
            </w:sdt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BBCC00" w:themeFill="accent3"/>
          </w:tcPr>
          <w:p w14:paraId="0E191E85" w14:textId="77777777" w:rsidR="003204CD" w:rsidRPr="00C96600" w:rsidRDefault="003204CD" w:rsidP="001B6CAC">
            <w:pPr>
              <w:jc w:val="center"/>
              <w:rPr>
                <w:b/>
                <w:bCs/>
                <w:sz w:val="24"/>
                <w:szCs w:val="24"/>
                <w:lang w:val="fr-BE"/>
              </w:rPr>
            </w:pPr>
          </w:p>
        </w:tc>
        <w:tc>
          <w:tcPr>
            <w:tcW w:w="4247" w:type="dxa"/>
          </w:tcPr>
          <w:p w14:paraId="74B48684" w14:textId="08FC1524" w:rsidR="003204CD" w:rsidRPr="00C96600" w:rsidRDefault="003204CD" w:rsidP="001B6CAC">
            <w:pPr>
              <w:rPr>
                <w:sz w:val="24"/>
                <w:szCs w:val="24"/>
                <w:lang w:val="fr-BE"/>
              </w:rPr>
            </w:pPr>
            <w:proofErr w:type="gramStart"/>
            <w:r w:rsidRPr="00C96600">
              <w:rPr>
                <w:sz w:val="24"/>
                <w:szCs w:val="24"/>
                <w:lang w:val="fr-BE"/>
              </w:rPr>
              <w:t>E-mail</w:t>
            </w:r>
            <w:proofErr w:type="gramEnd"/>
            <w:r w:rsidRPr="00C96600">
              <w:rPr>
                <w:sz w:val="24"/>
                <w:szCs w:val="24"/>
                <w:lang w:val="fr-BE"/>
              </w:rPr>
              <w:t> :</w:t>
            </w:r>
            <w:r w:rsidR="00C96600" w:rsidRPr="00C96600">
              <w:rPr>
                <w:sz w:val="24"/>
                <w:szCs w:val="24"/>
                <w:lang w:val="fr-BE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789458035"/>
                <w:placeholder>
                  <w:docPart w:val="024EB1FE4FD348B59573F2102299AC3B"/>
                </w:placeholder>
                <w:showingPlcHdr/>
              </w:sdtPr>
              <w:sdtEndPr/>
              <w:sdtContent>
                <w:r w:rsidR="00C96600" w:rsidRPr="00C96600">
                  <w:rPr>
                    <w:rStyle w:val="PlaceholderText"/>
                    <w:lang w:val="fr-BE"/>
                  </w:rPr>
                  <w:t>Click or tap here to enter text.</w:t>
                </w:r>
              </w:sdtContent>
            </w:sdt>
          </w:p>
        </w:tc>
      </w:tr>
    </w:tbl>
    <w:p w14:paraId="5C01D6B3" w14:textId="039EA404" w:rsidR="0021420B" w:rsidRPr="000A47A6" w:rsidRDefault="0021420B" w:rsidP="004D4A16">
      <w:pPr>
        <w:pStyle w:val="Heading1"/>
        <w:pageBreakBefore/>
        <w:spacing w:before="360" w:after="240"/>
        <w:ind w:left="431" w:hanging="431"/>
        <w:rPr>
          <w:lang w:val="nl-BE"/>
        </w:rPr>
      </w:pPr>
      <w:r w:rsidRPr="000A47A6">
        <w:rPr>
          <w:lang w:val="nl-BE"/>
        </w:rPr>
        <w:lastRenderedPageBreak/>
        <w:t xml:space="preserve">De omvang van uw </w:t>
      </w:r>
      <w:r w:rsidR="00683D73">
        <w:rPr>
          <w:lang w:val="nl-BE"/>
        </w:rPr>
        <w:t>aandeel</w:t>
      </w:r>
      <w:r w:rsidR="00683D73" w:rsidRPr="000A47A6">
        <w:rPr>
          <w:lang w:val="nl-BE"/>
        </w:rPr>
        <w:t xml:space="preserve"> </w:t>
      </w:r>
      <w:r w:rsidRPr="000A47A6">
        <w:rPr>
          <w:lang w:val="nl-BE"/>
        </w:rPr>
        <w:t>is…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21420B" w:rsidRPr="000A47A6" w14:paraId="2D9AEC8D" w14:textId="77777777" w:rsidTr="008A6E54">
        <w:tc>
          <w:tcPr>
            <w:tcW w:w="3114" w:type="dxa"/>
          </w:tcPr>
          <w:p w14:paraId="4D9683F8" w14:textId="77777777" w:rsidR="0021420B" w:rsidRPr="00C34C4B" w:rsidRDefault="0021420B" w:rsidP="008A6E54">
            <w:pPr>
              <w:rPr>
                <w:sz w:val="24"/>
                <w:szCs w:val="24"/>
                <w:lang w:eastAsia="fr-BE"/>
              </w:rPr>
            </w:pPr>
            <w:r w:rsidRPr="00C34C4B">
              <w:rPr>
                <w:sz w:val="24"/>
                <w:szCs w:val="24"/>
                <w:lang w:eastAsia="fr-BE"/>
              </w:rPr>
              <w:t>Kapitaalfractie (%)</w:t>
            </w:r>
          </w:p>
        </w:tc>
        <w:tc>
          <w:tcPr>
            <w:tcW w:w="5948" w:type="dxa"/>
          </w:tcPr>
          <w:p w14:paraId="22518D00" w14:textId="3E1F3252" w:rsidR="0021420B" w:rsidRPr="000A47A6" w:rsidRDefault="0002043C" w:rsidP="008A6E54">
            <w:pPr>
              <w:rPr>
                <w:lang w:eastAsia="fr-BE"/>
              </w:rPr>
            </w:pPr>
            <w:sdt>
              <w:sdtPr>
                <w:rPr>
                  <w:sz w:val="24"/>
                  <w:szCs w:val="24"/>
                </w:rPr>
                <w:id w:val="-1333290708"/>
                <w:placeholder>
                  <w:docPart w:val="77959BFD983849AA9A728017E06E18EC"/>
                </w:placeholder>
                <w:showingPlcHdr/>
              </w:sdtPr>
              <w:sdtEndPr/>
              <w:sdtContent>
                <w:r w:rsidR="00C96600" w:rsidRPr="00161574">
                  <w:rPr>
                    <w:rStyle w:val="PlaceholderText"/>
                    <w:lang w:val="nl-NL"/>
                  </w:rPr>
                  <w:t>Click or tap here to enter text.</w:t>
                </w:r>
              </w:sdtContent>
            </w:sdt>
          </w:p>
        </w:tc>
      </w:tr>
      <w:tr w:rsidR="0021420B" w:rsidRPr="000A47A6" w14:paraId="66CD7A2F" w14:textId="77777777" w:rsidTr="008A6E54">
        <w:tc>
          <w:tcPr>
            <w:tcW w:w="3114" w:type="dxa"/>
          </w:tcPr>
          <w:p w14:paraId="2B71B5DD" w14:textId="77777777" w:rsidR="0021420B" w:rsidRPr="00C34C4B" w:rsidRDefault="0021420B" w:rsidP="008A6E54">
            <w:pPr>
              <w:rPr>
                <w:sz w:val="24"/>
                <w:szCs w:val="24"/>
                <w:lang w:eastAsia="fr-BE"/>
              </w:rPr>
            </w:pPr>
            <w:r w:rsidRPr="00C34C4B">
              <w:rPr>
                <w:sz w:val="24"/>
                <w:szCs w:val="24"/>
                <w:lang w:eastAsia="fr-BE"/>
              </w:rPr>
              <w:t>Stemrechten (%)</w:t>
            </w:r>
          </w:p>
        </w:tc>
        <w:tc>
          <w:tcPr>
            <w:tcW w:w="5948" w:type="dxa"/>
          </w:tcPr>
          <w:p w14:paraId="445AB48E" w14:textId="746D3462" w:rsidR="0021420B" w:rsidRPr="000A47A6" w:rsidRDefault="0002043C" w:rsidP="008A6E54">
            <w:pPr>
              <w:rPr>
                <w:lang w:eastAsia="fr-BE"/>
              </w:rPr>
            </w:pPr>
            <w:sdt>
              <w:sdtPr>
                <w:rPr>
                  <w:sz w:val="24"/>
                  <w:szCs w:val="24"/>
                </w:rPr>
                <w:id w:val="-250195357"/>
                <w:placeholder>
                  <w:docPart w:val="6AE5D1E504374E89AEBF621F2DE41B32"/>
                </w:placeholder>
                <w:showingPlcHdr/>
              </w:sdtPr>
              <w:sdtEndPr/>
              <w:sdtContent>
                <w:r w:rsidR="00C96600" w:rsidRPr="00161574">
                  <w:rPr>
                    <w:rStyle w:val="PlaceholderText"/>
                    <w:lang w:val="nl-NL"/>
                  </w:rPr>
                  <w:t>Click or tap here to enter text.</w:t>
                </w:r>
              </w:sdtContent>
            </w:sdt>
          </w:p>
        </w:tc>
      </w:tr>
      <w:tr w:rsidR="0021420B" w:rsidRPr="00CB4F9C" w14:paraId="0E8E0064" w14:textId="77777777" w:rsidTr="008A6E54">
        <w:tc>
          <w:tcPr>
            <w:tcW w:w="3114" w:type="dxa"/>
          </w:tcPr>
          <w:p w14:paraId="73D54BAA" w14:textId="60A1B810" w:rsidR="0021420B" w:rsidRPr="00C34C4B" w:rsidRDefault="0021420B" w:rsidP="005B1726">
            <w:pPr>
              <w:rPr>
                <w:sz w:val="24"/>
                <w:szCs w:val="24"/>
                <w:lang w:eastAsia="fr-BE"/>
              </w:rPr>
            </w:pPr>
            <w:r w:rsidRPr="00C34C4B">
              <w:rPr>
                <w:sz w:val="24"/>
                <w:szCs w:val="24"/>
                <w:lang w:eastAsia="fr-BE"/>
              </w:rPr>
              <w:t xml:space="preserve">Startdatum </w:t>
            </w:r>
            <w:r w:rsidR="005B1726" w:rsidRPr="00C34C4B">
              <w:rPr>
                <w:sz w:val="24"/>
                <w:szCs w:val="24"/>
                <w:lang w:eastAsia="fr-BE"/>
              </w:rPr>
              <w:t>aandeelhouderschap</w:t>
            </w:r>
          </w:p>
        </w:tc>
        <w:sdt>
          <w:sdtPr>
            <w:rPr>
              <w:lang w:eastAsia="fr-BE"/>
            </w:rPr>
            <w:id w:val="-1550836886"/>
            <w:placeholder>
              <w:docPart w:val="DefaultPlaceholder_-1854013437"/>
            </w:placeholder>
            <w:showingPlcHdr/>
            <w:date>
              <w:dateFormat w:val="dd/MM/yyyy"/>
              <w:lid w:val="en-BE"/>
              <w:storeMappedDataAs w:val="dateTime"/>
              <w:calendar w:val="gregorian"/>
            </w:date>
          </w:sdtPr>
          <w:sdtEndPr/>
          <w:sdtContent>
            <w:tc>
              <w:tcPr>
                <w:tcW w:w="5948" w:type="dxa"/>
              </w:tcPr>
              <w:p w14:paraId="58C4BCDB" w14:textId="7F7440F0" w:rsidR="0021420B" w:rsidRPr="00C96600" w:rsidRDefault="00C96600" w:rsidP="008A6E54">
                <w:pPr>
                  <w:rPr>
                    <w:lang w:val="fr-BE" w:eastAsia="fr-BE"/>
                  </w:rPr>
                </w:pPr>
                <w:r w:rsidRPr="00C96600">
                  <w:rPr>
                    <w:rStyle w:val="PlaceholderText"/>
                    <w:lang w:val="fr-BE"/>
                  </w:rPr>
                  <w:t>Click or tap to enter a date.</w:t>
                </w:r>
              </w:p>
            </w:tc>
          </w:sdtContent>
        </w:sdt>
      </w:tr>
      <w:tr w:rsidR="0021420B" w:rsidRPr="003D22BC" w14:paraId="45125900" w14:textId="77777777" w:rsidTr="008A6E54">
        <w:trPr>
          <w:trHeight w:val="1242"/>
        </w:trPr>
        <w:tc>
          <w:tcPr>
            <w:tcW w:w="3114" w:type="dxa"/>
          </w:tcPr>
          <w:p w14:paraId="78B1C634" w14:textId="4208AEBE" w:rsidR="0021420B" w:rsidRPr="00C34C4B" w:rsidRDefault="0021420B" w:rsidP="00683D73">
            <w:pPr>
              <w:rPr>
                <w:sz w:val="24"/>
                <w:szCs w:val="24"/>
                <w:lang w:eastAsia="fr-BE"/>
              </w:rPr>
            </w:pPr>
            <w:r w:rsidRPr="00C34C4B">
              <w:rPr>
                <w:sz w:val="24"/>
                <w:szCs w:val="24"/>
                <w:lang w:eastAsia="fr-BE"/>
              </w:rPr>
              <w:t xml:space="preserve">Geef nadere toelichting </w:t>
            </w:r>
            <w:r w:rsidR="00B655B9" w:rsidRPr="00C34C4B">
              <w:rPr>
                <w:sz w:val="24"/>
                <w:szCs w:val="24"/>
                <w:lang w:eastAsia="fr-BE"/>
              </w:rPr>
              <w:t>als</w:t>
            </w:r>
            <w:r w:rsidRPr="00C34C4B">
              <w:rPr>
                <w:sz w:val="24"/>
                <w:szCs w:val="24"/>
                <w:lang w:eastAsia="fr-BE"/>
              </w:rPr>
              <w:t xml:space="preserve"> </w:t>
            </w:r>
            <w:r w:rsidR="00683D73" w:rsidRPr="00C34C4B">
              <w:rPr>
                <w:sz w:val="24"/>
                <w:szCs w:val="24"/>
                <w:lang w:eastAsia="fr-BE"/>
              </w:rPr>
              <w:t xml:space="preserve">het aandeelhouderschap </w:t>
            </w:r>
            <w:r w:rsidRPr="00C34C4B">
              <w:rPr>
                <w:sz w:val="24"/>
                <w:szCs w:val="24"/>
                <w:lang w:eastAsia="fr-BE"/>
              </w:rPr>
              <w:t>onrechtstreeks is</w:t>
            </w:r>
          </w:p>
        </w:tc>
        <w:tc>
          <w:tcPr>
            <w:tcW w:w="5948" w:type="dxa"/>
          </w:tcPr>
          <w:p w14:paraId="570DBCD7" w14:textId="07E3B2D2" w:rsidR="0021420B" w:rsidRPr="000A47A6" w:rsidRDefault="0002043C" w:rsidP="008A6E54">
            <w:pPr>
              <w:rPr>
                <w:lang w:eastAsia="fr-BE"/>
              </w:rPr>
            </w:pPr>
            <w:sdt>
              <w:sdtPr>
                <w:rPr>
                  <w:sz w:val="24"/>
                  <w:szCs w:val="24"/>
                </w:rPr>
                <w:id w:val="-1060784883"/>
                <w:placeholder>
                  <w:docPart w:val="E1B68835351E4345B66B93444CA88355"/>
                </w:placeholder>
                <w:showingPlcHdr/>
              </w:sdtPr>
              <w:sdtEndPr/>
              <w:sdtContent>
                <w:r w:rsidR="00C96600" w:rsidRPr="00161574">
                  <w:rPr>
                    <w:rStyle w:val="PlaceholderText"/>
                    <w:lang w:val="nl-NL"/>
                  </w:rPr>
                  <w:t>Click or tap here to enter text.</w:t>
                </w:r>
              </w:sdtContent>
            </w:sdt>
          </w:p>
        </w:tc>
      </w:tr>
      <w:tr w:rsidR="00683D73" w:rsidRPr="003D22BC" w14:paraId="75B77404" w14:textId="77777777" w:rsidTr="008A6E54">
        <w:trPr>
          <w:trHeight w:val="1242"/>
        </w:trPr>
        <w:tc>
          <w:tcPr>
            <w:tcW w:w="3114" w:type="dxa"/>
          </w:tcPr>
          <w:p w14:paraId="6BED271E" w14:textId="77777777" w:rsidR="00683D73" w:rsidRPr="00C34C4B" w:rsidRDefault="00683D73" w:rsidP="00683D73">
            <w:pPr>
              <w:rPr>
                <w:sz w:val="24"/>
                <w:szCs w:val="24"/>
                <w:lang w:eastAsia="fr-BE"/>
              </w:rPr>
            </w:pPr>
            <w:r w:rsidRPr="00C34C4B">
              <w:rPr>
                <w:sz w:val="24"/>
                <w:szCs w:val="24"/>
                <w:lang w:eastAsia="fr-BE"/>
              </w:rPr>
              <w:t>Geef nadere toelichting als het aandeelhouderschap in onderling overleg gebeurt</w:t>
            </w:r>
          </w:p>
        </w:tc>
        <w:tc>
          <w:tcPr>
            <w:tcW w:w="5948" w:type="dxa"/>
          </w:tcPr>
          <w:p w14:paraId="0402AD1A" w14:textId="1D91563E" w:rsidR="00683D73" w:rsidRPr="000A47A6" w:rsidRDefault="0002043C" w:rsidP="008A6E54">
            <w:pPr>
              <w:rPr>
                <w:lang w:eastAsia="fr-BE"/>
              </w:rPr>
            </w:pPr>
            <w:sdt>
              <w:sdtPr>
                <w:rPr>
                  <w:sz w:val="24"/>
                  <w:szCs w:val="24"/>
                </w:rPr>
                <w:id w:val="-535823118"/>
                <w:placeholder>
                  <w:docPart w:val="8799E5E73BB34E28A79E78C84475CD9A"/>
                </w:placeholder>
                <w:showingPlcHdr/>
              </w:sdtPr>
              <w:sdtEndPr/>
              <w:sdtContent>
                <w:r w:rsidR="00C96600" w:rsidRPr="00161574">
                  <w:rPr>
                    <w:rStyle w:val="PlaceholderText"/>
                    <w:lang w:val="nl-NL"/>
                  </w:rPr>
                  <w:t>Click or tap here to enter text.</w:t>
                </w:r>
              </w:sdtContent>
            </w:sdt>
          </w:p>
        </w:tc>
      </w:tr>
    </w:tbl>
    <w:p w14:paraId="19EAB8CA" w14:textId="2C44D33F" w:rsidR="0021420B" w:rsidRPr="00C34C4B" w:rsidRDefault="0021420B" w:rsidP="0021420B">
      <w:pPr>
        <w:spacing w:before="240" w:after="240"/>
        <w:jc w:val="both"/>
        <w:rPr>
          <w:sz w:val="24"/>
          <w:szCs w:val="24"/>
          <w:lang w:eastAsia="fr-BE"/>
        </w:rPr>
      </w:pPr>
      <w:r w:rsidRPr="00C34C4B">
        <w:rPr>
          <w:sz w:val="24"/>
          <w:szCs w:val="24"/>
          <w:lang w:eastAsia="fr-BE"/>
        </w:rPr>
        <w:t xml:space="preserve">Enkel in te vullen als u de intentie hebt </w:t>
      </w:r>
      <w:r w:rsidR="006630A2" w:rsidRPr="00C34C4B">
        <w:rPr>
          <w:sz w:val="24"/>
          <w:szCs w:val="24"/>
          <w:lang w:eastAsia="fr-BE"/>
        </w:rPr>
        <w:t xml:space="preserve">om uw aandeel in de kredietgever te vergroten waardoor dit 20%, 30% of 50% bereikt of overschrijdt of waardoor u </w:t>
      </w:r>
      <w:r w:rsidRPr="00C34C4B">
        <w:rPr>
          <w:sz w:val="24"/>
          <w:szCs w:val="24"/>
          <w:lang w:eastAsia="fr-BE"/>
        </w:rPr>
        <w:t xml:space="preserve">de controle </w:t>
      </w:r>
      <w:r w:rsidR="006630A2" w:rsidRPr="00C34C4B">
        <w:rPr>
          <w:sz w:val="24"/>
          <w:szCs w:val="24"/>
          <w:lang w:eastAsia="fr-BE"/>
        </w:rPr>
        <w:t>verwerft</w:t>
      </w:r>
      <w:r w:rsidRPr="00C34C4B">
        <w:rPr>
          <w:sz w:val="24"/>
          <w:szCs w:val="24"/>
          <w:lang w:eastAsia="fr-BE"/>
        </w:rPr>
        <w:t xml:space="preserve"> over een </w:t>
      </w:r>
      <w:proofErr w:type="gramStart"/>
      <w:r w:rsidRPr="00C34C4B">
        <w:rPr>
          <w:sz w:val="24"/>
          <w:szCs w:val="24"/>
          <w:lang w:eastAsia="fr-BE"/>
        </w:rPr>
        <w:t>reeds</w:t>
      </w:r>
      <w:proofErr w:type="gramEnd"/>
      <w:r w:rsidRPr="00C34C4B">
        <w:rPr>
          <w:sz w:val="24"/>
          <w:szCs w:val="24"/>
          <w:lang w:eastAsia="fr-BE"/>
        </w:rPr>
        <w:t xml:space="preserve"> vergunde </w:t>
      </w:r>
      <w:r w:rsidR="006630A2" w:rsidRPr="00C34C4B">
        <w:rPr>
          <w:sz w:val="24"/>
          <w:szCs w:val="24"/>
          <w:lang w:eastAsia="fr-BE"/>
        </w:rPr>
        <w:t>kredietgever</w:t>
      </w:r>
      <w:r w:rsidRPr="00C34C4B">
        <w:rPr>
          <w:sz w:val="24"/>
          <w:szCs w:val="24"/>
          <w:lang w:eastAsia="fr-BE"/>
        </w:rP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21420B" w:rsidRPr="00C34C4B" w14:paraId="7392A67B" w14:textId="77777777" w:rsidTr="008A6E54">
        <w:tc>
          <w:tcPr>
            <w:tcW w:w="3114" w:type="dxa"/>
          </w:tcPr>
          <w:p w14:paraId="5CBFD042" w14:textId="77777777" w:rsidR="0021420B" w:rsidRPr="00C34C4B" w:rsidRDefault="0021420B" w:rsidP="008A6E54">
            <w:pPr>
              <w:rPr>
                <w:sz w:val="24"/>
                <w:szCs w:val="24"/>
                <w:lang w:eastAsia="fr-BE"/>
              </w:rPr>
            </w:pPr>
            <w:r w:rsidRPr="00C34C4B">
              <w:rPr>
                <w:sz w:val="24"/>
                <w:szCs w:val="24"/>
                <w:lang w:eastAsia="fr-BE"/>
              </w:rPr>
              <w:t>Kapitaalfractie (%) vóór de wijziging</w:t>
            </w:r>
          </w:p>
        </w:tc>
        <w:tc>
          <w:tcPr>
            <w:tcW w:w="5948" w:type="dxa"/>
          </w:tcPr>
          <w:p w14:paraId="45A55AA1" w14:textId="01540ED0" w:rsidR="0021420B" w:rsidRPr="00C34C4B" w:rsidRDefault="0002043C" w:rsidP="008A6E54">
            <w:pPr>
              <w:rPr>
                <w:sz w:val="24"/>
                <w:szCs w:val="24"/>
                <w:lang w:eastAsia="fr-BE"/>
              </w:rPr>
            </w:pPr>
            <w:sdt>
              <w:sdtPr>
                <w:rPr>
                  <w:sz w:val="24"/>
                  <w:szCs w:val="24"/>
                </w:rPr>
                <w:id w:val="-194388927"/>
                <w:placeholder>
                  <w:docPart w:val="614043521E9045188C141C9C46419D05"/>
                </w:placeholder>
                <w:showingPlcHdr/>
              </w:sdtPr>
              <w:sdtEndPr/>
              <w:sdtContent>
                <w:r w:rsidR="00C96600" w:rsidRPr="00161574">
                  <w:rPr>
                    <w:rStyle w:val="PlaceholderText"/>
                    <w:lang w:val="nl-NL"/>
                  </w:rPr>
                  <w:t>Click or tap here to enter text.</w:t>
                </w:r>
              </w:sdtContent>
            </w:sdt>
          </w:p>
        </w:tc>
      </w:tr>
      <w:tr w:rsidR="0021420B" w:rsidRPr="00C34C4B" w14:paraId="26A7C96D" w14:textId="77777777" w:rsidTr="008A6E54">
        <w:tc>
          <w:tcPr>
            <w:tcW w:w="3114" w:type="dxa"/>
          </w:tcPr>
          <w:p w14:paraId="5C09AE46" w14:textId="77777777" w:rsidR="0021420B" w:rsidRPr="00C34C4B" w:rsidRDefault="0021420B" w:rsidP="008A6E54">
            <w:pPr>
              <w:rPr>
                <w:sz w:val="24"/>
                <w:szCs w:val="24"/>
                <w:lang w:eastAsia="fr-BE"/>
              </w:rPr>
            </w:pPr>
            <w:r w:rsidRPr="00C34C4B">
              <w:rPr>
                <w:sz w:val="24"/>
                <w:szCs w:val="24"/>
                <w:lang w:eastAsia="fr-BE"/>
              </w:rPr>
              <w:t>Stemrechten (%) vóór de wijziging</w:t>
            </w:r>
          </w:p>
        </w:tc>
        <w:tc>
          <w:tcPr>
            <w:tcW w:w="5948" w:type="dxa"/>
          </w:tcPr>
          <w:p w14:paraId="7A6F9B5A" w14:textId="344DA50B" w:rsidR="0021420B" w:rsidRPr="00C34C4B" w:rsidRDefault="0002043C" w:rsidP="008A6E54">
            <w:pPr>
              <w:rPr>
                <w:sz w:val="24"/>
                <w:szCs w:val="24"/>
                <w:lang w:eastAsia="fr-BE"/>
              </w:rPr>
            </w:pPr>
            <w:sdt>
              <w:sdtPr>
                <w:rPr>
                  <w:sz w:val="24"/>
                  <w:szCs w:val="24"/>
                </w:rPr>
                <w:id w:val="-1648118887"/>
                <w:placeholder>
                  <w:docPart w:val="BA219DDF919C445886C33EF261950662"/>
                </w:placeholder>
                <w:showingPlcHdr/>
              </w:sdtPr>
              <w:sdtEndPr/>
              <w:sdtContent>
                <w:r w:rsidR="00C96600" w:rsidRPr="00161574">
                  <w:rPr>
                    <w:rStyle w:val="PlaceholderText"/>
                    <w:lang w:val="nl-NL"/>
                  </w:rPr>
                  <w:t>Click or tap here to enter text.</w:t>
                </w:r>
              </w:sdtContent>
            </w:sdt>
          </w:p>
        </w:tc>
      </w:tr>
    </w:tbl>
    <w:p w14:paraId="0DE72CA6" w14:textId="3EC77344" w:rsidR="0021420B" w:rsidRPr="000A47A6" w:rsidRDefault="0021420B" w:rsidP="0021420B">
      <w:pPr>
        <w:pStyle w:val="Heading1"/>
        <w:spacing w:before="360" w:after="240"/>
        <w:ind w:left="431" w:hanging="431"/>
        <w:rPr>
          <w:lang w:val="nl-BE"/>
        </w:rPr>
      </w:pPr>
      <w:r w:rsidRPr="000A47A6">
        <w:rPr>
          <w:lang w:val="nl-BE"/>
        </w:rPr>
        <w:t xml:space="preserve">U beschikt over de </w:t>
      </w:r>
      <w:r>
        <w:rPr>
          <w:lang w:val="nl-BE"/>
        </w:rPr>
        <w:t xml:space="preserve">vereiste </w:t>
      </w:r>
      <w:r w:rsidRPr="000A47A6">
        <w:rPr>
          <w:lang w:val="nl-BE"/>
        </w:rPr>
        <w:t xml:space="preserve">kwaliteiten </w:t>
      </w:r>
      <w:r>
        <w:rPr>
          <w:lang w:val="nl-BE"/>
        </w:rPr>
        <w:t xml:space="preserve">gelet op de noodzaak </w:t>
      </w:r>
      <w:r w:rsidRPr="000A47A6">
        <w:rPr>
          <w:lang w:val="nl-BE"/>
        </w:rPr>
        <w:t xml:space="preserve">om </w:t>
      </w:r>
      <w:r>
        <w:rPr>
          <w:lang w:val="nl-BE"/>
        </w:rPr>
        <w:t xml:space="preserve">een </w:t>
      </w:r>
      <w:r w:rsidRPr="000A47A6">
        <w:rPr>
          <w:lang w:val="nl-BE"/>
        </w:rPr>
        <w:t>gezond en voorzichtig be</w:t>
      </w:r>
      <w:r w:rsidR="00683D73">
        <w:rPr>
          <w:lang w:val="nl-BE"/>
        </w:rPr>
        <w:t>leid</w:t>
      </w:r>
      <w:r w:rsidRPr="000A47A6">
        <w:rPr>
          <w:lang w:val="nl-BE"/>
        </w:rPr>
        <w:t xml:space="preserve"> van de vennootschap te waarborgen</w:t>
      </w:r>
    </w:p>
    <w:p w14:paraId="78A88BCE" w14:textId="77777777" w:rsidR="0021420B" w:rsidRPr="00C34C4B" w:rsidRDefault="0021420B" w:rsidP="007D7227">
      <w:pPr>
        <w:jc w:val="both"/>
        <w:rPr>
          <w:rFonts w:cs="Calibri"/>
          <w:sz w:val="24"/>
          <w:szCs w:val="24"/>
          <w:lang w:eastAsia="fr-BE"/>
        </w:rPr>
      </w:pPr>
      <w:r w:rsidRPr="00C34C4B">
        <w:rPr>
          <w:rFonts w:cs="Calibri"/>
          <w:sz w:val="24"/>
          <w:szCs w:val="24"/>
          <w:lang w:eastAsia="fr-BE"/>
        </w:rPr>
        <w:t>Hieronder staan een reeks uitspraken waarvan we willen weten of ze voor u van toepassing zijn.</w:t>
      </w:r>
    </w:p>
    <w:p w14:paraId="7508642E" w14:textId="77777777" w:rsidR="0021420B" w:rsidRPr="00C34C4B" w:rsidRDefault="0021420B" w:rsidP="007D7227">
      <w:pPr>
        <w:jc w:val="both"/>
        <w:rPr>
          <w:rFonts w:cs="Calibri"/>
          <w:sz w:val="24"/>
          <w:szCs w:val="24"/>
          <w:lang w:eastAsia="fr-BE"/>
        </w:rPr>
      </w:pPr>
      <w:r w:rsidRPr="00C34C4B">
        <w:rPr>
          <w:rFonts w:cs="Calibri"/>
          <w:sz w:val="24"/>
          <w:szCs w:val="24"/>
          <w:lang w:eastAsia="fr-BE"/>
        </w:rPr>
        <w:t xml:space="preserve">Als de uitspraak helemaal waar is voor u, bevestigt u dat de uitspraak juist is. U kan bijkomende uitleg geven, maar dat is niet vereist. </w:t>
      </w:r>
    </w:p>
    <w:p w14:paraId="5DF82CC6" w14:textId="7806D948" w:rsidR="0021420B" w:rsidRPr="00C34C4B" w:rsidRDefault="0021420B" w:rsidP="007D7227">
      <w:pPr>
        <w:jc w:val="both"/>
        <w:rPr>
          <w:rFonts w:cs="Calibri"/>
          <w:sz w:val="24"/>
          <w:szCs w:val="24"/>
          <w:lang w:eastAsia="fr-BE"/>
        </w:rPr>
      </w:pPr>
      <w:r w:rsidRPr="00C34C4B">
        <w:rPr>
          <w:rFonts w:cs="Calibri"/>
          <w:sz w:val="24"/>
          <w:szCs w:val="24"/>
          <w:lang w:eastAsia="fr-BE"/>
        </w:rPr>
        <w:t xml:space="preserve">Als de uitspraak niet of niet helemaal juist is voor u, moet u bijkomende uitleg geven. Ook </w:t>
      </w:r>
      <w:r w:rsidR="009F007C" w:rsidRPr="00C34C4B">
        <w:rPr>
          <w:rFonts w:cs="Calibri"/>
          <w:sz w:val="24"/>
          <w:szCs w:val="24"/>
          <w:lang w:eastAsia="fr-BE"/>
        </w:rPr>
        <w:t>als</w:t>
      </w:r>
      <w:r w:rsidRPr="00C34C4B">
        <w:rPr>
          <w:rFonts w:cs="Calibri"/>
          <w:sz w:val="24"/>
          <w:szCs w:val="24"/>
          <w:lang w:eastAsia="fr-BE"/>
        </w:rPr>
        <w:t xml:space="preserve"> u twijfelt of de uitspraak helemaal van toepassing is op u, geeft u bijkomende toelichting en legt u de situatie uit.</w:t>
      </w:r>
      <w:r w:rsidRPr="00C34C4B">
        <w:rPr>
          <w:sz w:val="24"/>
          <w:szCs w:val="24"/>
        </w:rPr>
        <w:t xml:space="preserve"> </w:t>
      </w:r>
    </w:p>
    <w:p w14:paraId="14DA8FB5" w14:textId="77777777" w:rsidR="0021420B" w:rsidRPr="000A47A6" w:rsidRDefault="0021420B" w:rsidP="007D7227">
      <w:pPr>
        <w:pStyle w:val="Heading2"/>
        <w:pageBreakBefore/>
      </w:pPr>
      <w:r w:rsidRPr="000A47A6">
        <w:lastRenderedPageBreak/>
        <w:t>Zijn de onderstaande uitspraken juist?</w:t>
      </w:r>
    </w:p>
    <w:p w14:paraId="1FC7DC30" w14:textId="049DD059" w:rsidR="0021420B" w:rsidRPr="00F826C5" w:rsidRDefault="0021420B" w:rsidP="007D7227">
      <w:pPr>
        <w:spacing w:before="120" w:after="240" w:line="240" w:lineRule="auto"/>
        <w:jc w:val="both"/>
        <w:rPr>
          <w:rFonts w:cs="Calibri"/>
          <w:sz w:val="24"/>
          <w:szCs w:val="24"/>
        </w:rPr>
      </w:pPr>
      <w:r w:rsidRPr="00F826C5">
        <w:rPr>
          <w:rFonts w:cs="Calibri"/>
          <w:sz w:val="24"/>
          <w:szCs w:val="24"/>
        </w:rPr>
        <w:t xml:space="preserve">Voor elk van de volgende uitspraken moet uw antwoord gelden voor </w:t>
      </w:r>
      <w:r w:rsidR="002D36CA" w:rsidRPr="00F826C5">
        <w:rPr>
          <w:rFonts w:cs="Calibri"/>
          <w:sz w:val="24"/>
          <w:szCs w:val="24"/>
        </w:rPr>
        <w:t xml:space="preserve">zowel </w:t>
      </w:r>
      <w:r w:rsidRPr="00F826C5">
        <w:rPr>
          <w:rFonts w:cs="Calibri"/>
          <w:b/>
          <w:sz w:val="24"/>
          <w:szCs w:val="24"/>
        </w:rPr>
        <w:t xml:space="preserve">uzelf </w:t>
      </w:r>
      <w:r w:rsidR="002D36CA" w:rsidRPr="00F826C5">
        <w:rPr>
          <w:rFonts w:cs="Calibri"/>
          <w:b/>
          <w:sz w:val="24"/>
          <w:szCs w:val="24"/>
        </w:rPr>
        <w:t xml:space="preserve">als aandeelhouder-natuurlijke persoon </w:t>
      </w:r>
      <w:r w:rsidRPr="00F826C5">
        <w:rPr>
          <w:rFonts w:cs="Calibri"/>
          <w:b/>
          <w:sz w:val="24"/>
          <w:szCs w:val="24"/>
        </w:rPr>
        <w:t>als voor de onderneming</w:t>
      </w:r>
      <w:r w:rsidR="002D36CA" w:rsidRPr="00F826C5">
        <w:rPr>
          <w:rFonts w:cs="Calibri"/>
          <w:b/>
          <w:sz w:val="24"/>
          <w:szCs w:val="24"/>
        </w:rPr>
        <w:t xml:space="preserve"> (aandeelhouder-rechtspersoon) </w:t>
      </w:r>
      <w:r w:rsidRPr="00F826C5">
        <w:rPr>
          <w:rFonts w:cs="Calibri"/>
          <w:b/>
          <w:sz w:val="24"/>
          <w:szCs w:val="24"/>
        </w:rPr>
        <w:t>die u leidt of controleert, of in het verleden hebt geleid of gecontroleerd.</w:t>
      </w:r>
    </w:p>
    <w:p w14:paraId="5156D136" w14:textId="77777777" w:rsidR="0021420B" w:rsidRDefault="0021420B" w:rsidP="0021420B">
      <w:pPr>
        <w:spacing w:before="120" w:after="240" w:line="240" w:lineRule="auto"/>
        <w:ind w:right="567"/>
        <w:jc w:val="both"/>
        <w:rPr>
          <w:rFonts w:cs="Calibri"/>
          <w:sz w:val="24"/>
          <w:szCs w:val="24"/>
          <w:lang w:eastAsia="fr-BE"/>
        </w:rPr>
      </w:pPr>
      <w:r w:rsidRPr="00C34C4B">
        <w:rPr>
          <w:rFonts w:cs="Calibri"/>
          <w:sz w:val="24"/>
          <w:szCs w:val="24"/>
          <w:lang w:eastAsia="fr-BE"/>
        </w:rPr>
        <w:t xml:space="preserve">De vragen hebben </w:t>
      </w:r>
      <w:r w:rsidRPr="00C34C4B">
        <w:rPr>
          <w:rFonts w:cs="Calibri"/>
          <w:b/>
          <w:sz w:val="24"/>
          <w:szCs w:val="24"/>
          <w:lang w:eastAsia="fr-BE"/>
        </w:rPr>
        <w:t>zowel</w:t>
      </w:r>
      <w:r w:rsidRPr="00C34C4B">
        <w:rPr>
          <w:rFonts w:cs="Calibri"/>
          <w:sz w:val="24"/>
          <w:szCs w:val="24"/>
          <w:lang w:eastAsia="fr-BE"/>
        </w:rPr>
        <w:t xml:space="preserve"> betrekking op </w:t>
      </w:r>
      <w:r w:rsidRPr="00C34C4B">
        <w:rPr>
          <w:rFonts w:cs="Calibri"/>
          <w:b/>
          <w:sz w:val="24"/>
          <w:szCs w:val="24"/>
          <w:lang w:eastAsia="fr-BE"/>
        </w:rPr>
        <w:t>feiten in België als in het buitenland</w:t>
      </w:r>
      <w:r w:rsidRPr="00C34C4B">
        <w:rPr>
          <w:rFonts w:cs="Calibri"/>
          <w:sz w:val="24"/>
          <w:szCs w:val="24"/>
          <w:lang w:eastAsia="fr-BE"/>
        </w:rPr>
        <w:t xml:space="preserve">. </w:t>
      </w:r>
    </w:p>
    <w:tbl>
      <w:tblPr>
        <w:tblStyle w:val="GridTable1Light-Accent2"/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895"/>
        <w:gridCol w:w="5169"/>
        <w:gridCol w:w="2998"/>
      </w:tblGrid>
      <w:tr w:rsidR="0021420B" w:rsidRPr="00C34C4B" w14:paraId="13066137" w14:textId="77777777" w:rsidTr="004D4A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tcBorders>
              <w:bottom w:val="none" w:sz="0" w:space="0" w:color="auto"/>
            </w:tcBorders>
            <w:shd w:val="clear" w:color="auto" w:fill="BBCC00" w:themeFill="accent3"/>
          </w:tcPr>
          <w:p w14:paraId="0AA4F22A" w14:textId="77777777" w:rsidR="0021420B" w:rsidRPr="00C34C4B" w:rsidRDefault="0021420B" w:rsidP="007D7227">
            <w:pPr>
              <w:rPr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t>Nr.</w:t>
            </w:r>
          </w:p>
        </w:tc>
        <w:tc>
          <w:tcPr>
            <w:tcW w:w="2852" w:type="pct"/>
            <w:tcBorders>
              <w:bottom w:val="none" w:sz="0" w:space="0" w:color="auto"/>
            </w:tcBorders>
            <w:shd w:val="clear" w:color="auto" w:fill="BBCC00" w:themeFill="accent3"/>
          </w:tcPr>
          <w:p w14:paraId="74EAFE29" w14:textId="77777777" w:rsidR="0021420B" w:rsidRPr="00C34C4B" w:rsidRDefault="0021420B" w:rsidP="008A6E54">
            <w:pPr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t>Uitspraak</w:t>
            </w:r>
          </w:p>
        </w:tc>
        <w:tc>
          <w:tcPr>
            <w:tcW w:w="1654" w:type="pct"/>
            <w:tcBorders>
              <w:bottom w:val="none" w:sz="0" w:space="0" w:color="auto"/>
            </w:tcBorders>
            <w:shd w:val="clear" w:color="auto" w:fill="BBCC00" w:themeFill="accent3"/>
          </w:tcPr>
          <w:p w14:paraId="762560FB" w14:textId="77777777" w:rsidR="0021420B" w:rsidRPr="00C34C4B" w:rsidRDefault="0021420B" w:rsidP="008A6E54">
            <w:pPr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t>Kunt u bevestigen dat dit juist is?</w:t>
            </w:r>
          </w:p>
        </w:tc>
      </w:tr>
      <w:tr w:rsidR="0021420B" w:rsidRPr="00C34C4B" w14:paraId="14F36F97" w14:textId="77777777" w:rsidTr="004D4A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shd w:val="clear" w:color="auto" w:fill="BBCC00" w:themeFill="accent3"/>
          </w:tcPr>
          <w:p w14:paraId="76CC4156" w14:textId="77777777" w:rsidR="0021420B" w:rsidRPr="00C34C4B" w:rsidRDefault="0021420B" w:rsidP="007D7227">
            <w:pPr>
              <w:rPr>
                <w:b w:val="0"/>
                <w:bCs w:val="0"/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t>Beoordeling door andere autoriteiten</w:t>
            </w:r>
          </w:p>
        </w:tc>
      </w:tr>
      <w:tr w:rsidR="0021420B" w:rsidRPr="00C34C4B" w14:paraId="5E496026" w14:textId="77777777" w:rsidTr="004D4A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5A0CA455" w14:textId="77777777" w:rsidR="0021420B" w:rsidRPr="00C34C4B" w:rsidRDefault="0021420B" w:rsidP="007D7227">
            <w:pPr>
              <w:rPr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t>5.1.1</w:t>
            </w:r>
          </w:p>
        </w:tc>
        <w:tc>
          <w:tcPr>
            <w:tcW w:w="2852" w:type="pct"/>
          </w:tcPr>
          <w:p w14:paraId="32093EBA" w14:textId="0437D09B" w:rsidR="0021420B" w:rsidRPr="00C34C4B" w:rsidRDefault="0021420B" w:rsidP="00212898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t xml:space="preserve">Mijn </w:t>
            </w:r>
            <w:r w:rsidR="00212898">
              <w:rPr>
                <w:sz w:val="24"/>
                <w:lang w:eastAsia="fr-BE"/>
              </w:rPr>
              <w:t>geschiktheid</w:t>
            </w:r>
            <w:r w:rsidR="00212898" w:rsidRPr="00C34C4B">
              <w:rPr>
                <w:sz w:val="24"/>
                <w:lang w:eastAsia="fr-BE"/>
              </w:rPr>
              <w:t xml:space="preserve"> </w:t>
            </w:r>
            <w:r w:rsidRPr="00C34C4B">
              <w:rPr>
                <w:sz w:val="24"/>
                <w:lang w:eastAsia="fr-BE"/>
              </w:rPr>
              <w:t xml:space="preserve">als aandeelhouder of als leider van een financiële instelling is nooit beoordeeld door </w:t>
            </w:r>
            <w:r w:rsidR="00DD213A">
              <w:rPr>
                <w:sz w:val="24"/>
                <w:lang w:eastAsia="fr-BE"/>
              </w:rPr>
              <w:t xml:space="preserve">een overheid, een autoriteit of </w:t>
            </w:r>
            <w:r w:rsidRPr="00C34C4B">
              <w:rPr>
                <w:sz w:val="24"/>
                <w:lang w:eastAsia="fr-BE"/>
              </w:rPr>
              <w:t xml:space="preserve">een </w:t>
            </w:r>
            <w:r w:rsidR="00DD213A">
              <w:rPr>
                <w:sz w:val="24"/>
                <w:lang w:eastAsia="fr-BE"/>
              </w:rPr>
              <w:t xml:space="preserve">andere </w:t>
            </w:r>
            <w:r w:rsidRPr="00C34C4B">
              <w:rPr>
                <w:sz w:val="24"/>
                <w:lang w:eastAsia="fr-BE"/>
              </w:rPr>
              <w:t>toezichthouder uit de financiële sector</w:t>
            </w:r>
            <w:r w:rsidR="00DD213A">
              <w:rPr>
                <w:sz w:val="24"/>
                <w:lang w:eastAsia="fr-BE"/>
              </w:rPr>
              <w:t xml:space="preserve"> dan de FSMA</w:t>
            </w:r>
            <w:r w:rsidRPr="00C34C4B">
              <w:rPr>
                <w:sz w:val="24"/>
                <w:lang w:eastAsia="fr-BE"/>
              </w:rPr>
              <w:t xml:space="preserve">. </w:t>
            </w:r>
          </w:p>
        </w:tc>
        <w:tc>
          <w:tcPr>
            <w:tcW w:w="1654" w:type="pct"/>
          </w:tcPr>
          <w:p w14:paraId="27B823FD" w14:textId="24BB14C9" w:rsidR="0021420B" w:rsidRPr="00C34C4B" w:rsidRDefault="0002043C" w:rsidP="008A6E54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</w:rPr>
                <w:id w:val="-169567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600">
                  <w:rPr>
                    <w:rFonts w:ascii="MS Gothic" w:eastAsia="MS Gothic" w:hAnsi="MS Gothic" w:cs="Segoe UI Symbol" w:hint="eastAsia"/>
                    <w:sz w:val="24"/>
                  </w:rPr>
                  <w:t>☐</w:t>
                </w:r>
              </w:sdtContent>
            </w:sdt>
            <w:r w:rsidR="0021420B" w:rsidRPr="00C34C4B">
              <w:rPr>
                <w:sz w:val="24"/>
              </w:rPr>
              <w:tab/>
              <w:t>I</w:t>
            </w:r>
            <w:r w:rsidR="0021420B" w:rsidRPr="00C34C4B">
              <w:rPr>
                <w:sz w:val="24"/>
                <w:lang w:eastAsia="fr-BE"/>
              </w:rPr>
              <w:t xml:space="preserve">k bevestig dat dit juist is. </w:t>
            </w:r>
          </w:p>
        </w:tc>
      </w:tr>
      <w:tr w:rsidR="0021420B" w:rsidRPr="00C34C4B" w14:paraId="31AA1D75" w14:textId="77777777" w:rsidTr="004D4A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3FFA7755" w14:textId="77777777" w:rsidR="0021420B" w:rsidRPr="00C34C4B" w:rsidRDefault="0021420B" w:rsidP="007D7227">
            <w:pPr>
              <w:rPr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t>5.1.2</w:t>
            </w:r>
          </w:p>
        </w:tc>
        <w:tc>
          <w:tcPr>
            <w:tcW w:w="2852" w:type="pct"/>
          </w:tcPr>
          <w:p w14:paraId="06C0D671" w14:textId="07CAB074" w:rsidR="0021420B" w:rsidRPr="00C34C4B" w:rsidRDefault="00212898" w:rsidP="00212898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>
              <w:rPr>
                <w:sz w:val="24"/>
                <w:lang w:eastAsia="fr-BE"/>
              </w:rPr>
              <w:t>Bij mijn weten wordt m</w:t>
            </w:r>
            <w:r w:rsidR="0021420B" w:rsidRPr="00C34C4B">
              <w:rPr>
                <w:sz w:val="24"/>
                <w:lang w:eastAsia="fr-BE"/>
              </w:rPr>
              <w:t xml:space="preserve">ijn </w:t>
            </w:r>
            <w:r>
              <w:rPr>
                <w:sz w:val="24"/>
                <w:lang w:eastAsia="fr-BE"/>
              </w:rPr>
              <w:t>geschiktheid</w:t>
            </w:r>
            <w:r w:rsidRPr="00C34C4B">
              <w:rPr>
                <w:sz w:val="24"/>
                <w:lang w:eastAsia="fr-BE"/>
              </w:rPr>
              <w:t xml:space="preserve"> </w:t>
            </w:r>
            <w:r w:rsidR="0021420B" w:rsidRPr="00C34C4B">
              <w:rPr>
                <w:sz w:val="24"/>
                <w:lang w:eastAsia="fr-BE"/>
              </w:rPr>
              <w:t xml:space="preserve">als aandeelhouder of als leider van een financiële instelling op dit moment niet beoordeeld door </w:t>
            </w:r>
            <w:r w:rsidR="00DD213A">
              <w:rPr>
                <w:sz w:val="24"/>
                <w:lang w:eastAsia="fr-BE"/>
              </w:rPr>
              <w:t xml:space="preserve">een overheid, een autoriteit of </w:t>
            </w:r>
            <w:r w:rsidR="0021420B" w:rsidRPr="00C34C4B">
              <w:rPr>
                <w:sz w:val="24"/>
                <w:lang w:eastAsia="fr-BE"/>
              </w:rPr>
              <w:t>een andere toezichthouder uit de financiële sector</w:t>
            </w:r>
            <w:r w:rsidR="00DD213A">
              <w:rPr>
                <w:sz w:val="24"/>
                <w:lang w:eastAsia="fr-BE"/>
              </w:rPr>
              <w:t xml:space="preserve"> dan de FSMA</w:t>
            </w:r>
            <w:r w:rsidR="0021420B" w:rsidRPr="00C34C4B">
              <w:rPr>
                <w:sz w:val="24"/>
                <w:lang w:eastAsia="fr-BE"/>
              </w:rPr>
              <w:t xml:space="preserve">. </w:t>
            </w:r>
          </w:p>
        </w:tc>
        <w:tc>
          <w:tcPr>
            <w:tcW w:w="1654" w:type="pct"/>
          </w:tcPr>
          <w:p w14:paraId="2EEF695F" w14:textId="08BB0C1E" w:rsidR="0021420B" w:rsidRPr="00C34C4B" w:rsidRDefault="0002043C" w:rsidP="008A6E54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sdt>
              <w:sdtPr>
                <w:rPr>
                  <w:rFonts w:ascii="Segoe UI Symbol" w:hAnsi="Segoe UI Symbol" w:cs="Segoe UI Symbol"/>
                  <w:sz w:val="24"/>
                  <w:lang w:eastAsia="fr-BE"/>
                </w:rPr>
                <w:id w:val="-157772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600">
                  <w:rPr>
                    <w:rFonts w:ascii="MS Gothic" w:eastAsia="MS Gothic" w:hAnsi="MS Gothic" w:cs="Segoe UI Symbol" w:hint="eastAsia"/>
                    <w:sz w:val="24"/>
                    <w:lang w:eastAsia="fr-BE"/>
                  </w:rPr>
                  <w:t>☐</w:t>
                </w:r>
              </w:sdtContent>
            </w:sdt>
            <w:r w:rsidR="0021420B" w:rsidRPr="00C34C4B">
              <w:rPr>
                <w:sz w:val="24"/>
                <w:lang w:eastAsia="fr-BE"/>
              </w:rPr>
              <w:tab/>
              <w:t xml:space="preserve">Ik bevestig dat dit juist is. </w:t>
            </w:r>
          </w:p>
        </w:tc>
      </w:tr>
      <w:tr w:rsidR="0021420B" w:rsidRPr="00C34C4B" w14:paraId="2CB58E2A" w14:textId="77777777" w:rsidTr="004D4A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shd w:val="clear" w:color="auto" w:fill="BBCC00" w:themeFill="accent3"/>
          </w:tcPr>
          <w:p w14:paraId="6638D0F7" w14:textId="77777777" w:rsidR="0021420B" w:rsidRPr="00C34C4B" w:rsidRDefault="0021420B" w:rsidP="00CC5345">
            <w:pPr>
              <w:keepNext/>
              <w:rPr>
                <w:b w:val="0"/>
                <w:bCs w:val="0"/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lastRenderedPageBreak/>
              <w:t>Procedures</w:t>
            </w:r>
          </w:p>
        </w:tc>
      </w:tr>
      <w:tr w:rsidR="0021420B" w:rsidRPr="00C34C4B" w14:paraId="0E167669" w14:textId="77777777" w:rsidTr="004D4A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4C1BB374" w14:textId="77777777" w:rsidR="0021420B" w:rsidRPr="00C34C4B" w:rsidRDefault="0021420B" w:rsidP="008A6E54">
            <w:pPr>
              <w:keepNext/>
              <w:rPr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t xml:space="preserve">5.1.3 </w:t>
            </w:r>
          </w:p>
        </w:tc>
        <w:tc>
          <w:tcPr>
            <w:tcW w:w="2852" w:type="pct"/>
          </w:tcPr>
          <w:p w14:paraId="5DC04CF2" w14:textId="77777777" w:rsidR="0021420B" w:rsidRPr="00C34C4B" w:rsidRDefault="0021420B" w:rsidP="008A6E54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t>Ik ben nooit strafrechtelijk veroordeeld of heb geen opschorting hiervan verkregen.</w:t>
            </w:r>
          </w:p>
        </w:tc>
        <w:tc>
          <w:tcPr>
            <w:tcW w:w="1654" w:type="pct"/>
          </w:tcPr>
          <w:p w14:paraId="3554B7A8" w14:textId="7D00788B" w:rsidR="0021420B" w:rsidRPr="00C34C4B" w:rsidRDefault="0002043C" w:rsidP="008A6E54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</w:rPr>
                <w:id w:val="-1482458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600">
                  <w:rPr>
                    <w:rFonts w:ascii="MS Gothic" w:eastAsia="MS Gothic" w:hAnsi="MS Gothic" w:cs="Segoe UI Symbol" w:hint="eastAsia"/>
                    <w:sz w:val="24"/>
                  </w:rPr>
                  <w:t>☐</w:t>
                </w:r>
              </w:sdtContent>
            </w:sdt>
            <w:r w:rsidR="0021420B" w:rsidRPr="00C34C4B">
              <w:rPr>
                <w:sz w:val="24"/>
              </w:rPr>
              <w:tab/>
              <w:t>I</w:t>
            </w:r>
            <w:r w:rsidR="0021420B" w:rsidRPr="00C34C4B">
              <w:rPr>
                <w:sz w:val="24"/>
                <w:lang w:eastAsia="fr-BE"/>
              </w:rPr>
              <w:t>k bevestig dat dit juist is.</w:t>
            </w:r>
          </w:p>
        </w:tc>
      </w:tr>
      <w:tr w:rsidR="0021420B" w:rsidRPr="00C34C4B" w14:paraId="4C34574D" w14:textId="77777777" w:rsidTr="004D4A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0EC94D79" w14:textId="77777777" w:rsidR="0021420B" w:rsidRPr="00C34C4B" w:rsidRDefault="0021420B" w:rsidP="008A6E54">
            <w:pPr>
              <w:keepNext/>
              <w:rPr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t xml:space="preserve">5.1.4 </w:t>
            </w:r>
          </w:p>
        </w:tc>
        <w:tc>
          <w:tcPr>
            <w:tcW w:w="2852" w:type="pct"/>
          </w:tcPr>
          <w:p w14:paraId="5BADDEB1" w14:textId="77777777" w:rsidR="0021420B" w:rsidRPr="00C34C4B" w:rsidRDefault="0021420B" w:rsidP="008A6E54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t>Bij mijn weten loopt op dit ogenblik geen enkel strafrechte</w:t>
            </w:r>
            <w:r w:rsidRPr="00C34C4B">
              <w:rPr>
                <w:sz w:val="24"/>
                <w:lang w:eastAsia="fr-BE"/>
              </w:rPr>
              <w:softHyphen/>
              <w:t>lijk onderzoek tegen mij.</w:t>
            </w:r>
          </w:p>
        </w:tc>
        <w:tc>
          <w:tcPr>
            <w:tcW w:w="1654" w:type="pct"/>
          </w:tcPr>
          <w:p w14:paraId="38450DEF" w14:textId="3BF97C35" w:rsidR="0021420B" w:rsidRPr="00C34C4B" w:rsidRDefault="0002043C" w:rsidP="008A6E54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</w:rPr>
                <w:id w:val="766200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600">
                  <w:rPr>
                    <w:rFonts w:ascii="MS Gothic" w:eastAsia="MS Gothic" w:hAnsi="MS Gothic" w:cs="Segoe UI Symbol" w:hint="eastAsia"/>
                    <w:sz w:val="24"/>
                  </w:rPr>
                  <w:t>☐</w:t>
                </w:r>
              </w:sdtContent>
            </w:sdt>
            <w:r w:rsidR="0021420B" w:rsidRPr="00C34C4B">
              <w:rPr>
                <w:sz w:val="24"/>
              </w:rPr>
              <w:tab/>
              <w:t>I</w:t>
            </w:r>
            <w:r w:rsidR="0021420B" w:rsidRPr="00C34C4B">
              <w:rPr>
                <w:sz w:val="24"/>
                <w:lang w:eastAsia="fr-BE"/>
              </w:rPr>
              <w:t>k bevestig dat dit juist is.</w:t>
            </w:r>
          </w:p>
        </w:tc>
      </w:tr>
      <w:tr w:rsidR="0021420B" w:rsidRPr="00C34C4B" w14:paraId="5FC842AD" w14:textId="77777777" w:rsidTr="004D4A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0F05F7C6" w14:textId="77777777" w:rsidR="0021420B" w:rsidRPr="00C34C4B" w:rsidRDefault="0021420B" w:rsidP="008A6E54">
            <w:pPr>
              <w:keepNext/>
              <w:rPr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t>5.1.5</w:t>
            </w:r>
          </w:p>
        </w:tc>
        <w:tc>
          <w:tcPr>
            <w:tcW w:w="2852" w:type="pct"/>
          </w:tcPr>
          <w:p w14:paraId="72FF0F63" w14:textId="54B1C4D9" w:rsidR="0021420B" w:rsidRPr="00C34C4B" w:rsidRDefault="0021420B" w:rsidP="008A6E54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t xml:space="preserve">Ik ben nooit betrokken geweest in relevante burgerlijke-, of bestuursrechtelijke </w:t>
            </w:r>
            <w:proofErr w:type="gramStart"/>
            <w:r w:rsidRPr="00C34C4B">
              <w:rPr>
                <w:sz w:val="24"/>
                <w:lang w:eastAsia="fr-BE"/>
              </w:rPr>
              <w:t>procedures</w:t>
            </w:r>
            <w:r w:rsidR="00E27683">
              <w:rPr>
                <w:sz w:val="24"/>
                <w:lang w:eastAsia="fr-BE"/>
              </w:rPr>
              <w:t xml:space="preserve"> </w:t>
            </w:r>
            <w:r w:rsidRPr="00C34C4B">
              <w:rPr>
                <w:sz w:val="24"/>
                <w:lang w:eastAsia="fr-BE"/>
              </w:rPr>
              <w:t xml:space="preserve"> </w:t>
            </w:r>
            <w:r w:rsidR="00DD213A">
              <w:rPr>
                <w:sz w:val="24"/>
                <w:lang w:eastAsia="fr-BE"/>
              </w:rPr>
              <w:t>(</w:t>
            </w:r>
            <w:proofErr w:type="gramEnd"/>
            <w:r w:rsidR="00DD213A">
              <w:rPr>
                <w:sz w:val="24"/>
                <w:lang w:eastAsia="fr-BE"/>
              </w:rPr>
              <w:t xml:space="preserve">ook geen faillissements- of insolventieprocedure of enige andere soortgelijke procedure) </w:t>
            </w:r>
            <w:r w:rsidRPr="00C34C4B">
              <w:rPr>
                <w:sz w:val="24"/>
                <w:lang w:eastAsia="fr-BE"/>
              </w:rPr>
              <w:t>of heb nooit het voorwerp uitgemaakt van een beslissing voortvloeiende uit dergelijke procedures.</w:t>
            </w:r>
          </w:p>
        </w:tc>
        <w:tc>
          <w:tcPr>
            <w:tcW w:w="1654" w:type="pct"/>
          </w:tcPr>
          <w:p w14:paraId="3DFE4C77" w14:textId="320DD4D8" w:rsidR="0021420B" w:rsidRPr="00C34C4B" w:rsidRDefault="0002043C" w:rsidP="008A6E54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</w:rPr>
                <w:id w:val="-1401670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600">
                  <w:rPr>
                    <w:rFonts w:ascii="MS Gothic" w:eastAsia="MS Gothic" w:hAnsi="MS Gothic" w:cs="Segoe UI Symbol" w:hint="eastAsia"/>
                    <w:sz w:val="24"/>
                  </w:rPr>
                  <w:t>☐</w:t>
                </w:r>
              </w:sdtContent>
            </w:sdt>
            <w:r w:rsidR="0021420B" w:rsidRPr="00C34C4B">
              <w:rPr>
                <w:sz w:val="24"/>
              </w:rPr>
              <w:tab/>
              <w:t>I</w:t>
            </w:r>
            <w:r w:rsidR="0021420B" w:rsidRPr="00C34C4B">
              <w:rPr>
                <w:sz w:val="24"/>
                <w:lang w:eastAsia="fr-BE"/>
              </w:rPr>
              <w:t xml:space="preserve">k bevestig dat dit juist is. </w:t>
            </w:r>
          </w:p>
        </w:tc>
      </w:tr>
      <w:tr w:rsidR="00EE2D7C" w:rsidRPr="00C34C4B" w14:paraId="2940D726" w14:textId="77777777" w:rsidTr="004D4A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465DF968" w14:textId="3FE1EABA" w:rsidR="00EE2D7C" w:rsidRPr="00C34C4B" w:rsidRDefault="00EE2D7C" w:rsidP="00EE2D7C">
            <w:pPr>
              <w:keepNext/>
              <w:rPr>
                <w:sz w:val="24"/>
                <w:lang w:eastAsia="fr-BE"/>
              </w:rPr>
            </w:pPr>
            <w:r>
              <w:rPr>
                <w:sz w:val="24"/>
                <w:lang w:eastAsia="fr-BE"/>
              </w:rPr>
              <w:t>5.1.6</w:t>
            </w:r>
          </w:p>
        </w:tc>
        <w:tc>
          <w:tcPr>
            <w:tcW w:w="2852" w:type="pct"/>
          </w:tcPr>
          <w:p w14:paraId="1E35DABB" w14:textId="58F6B8EF" w:rsidR="00EE2D7C" w:rsidRPr="00C34C4B" w:rsidRDefault="00EE2D7C" w:rsidP="00EE2D7C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>
              <w:rPr>
                <w:sz w:val="24"/>
                <w:lang w:eastAsia="fr-BE"/>
              </w:rPr>
              <w:t>Ik ben nooit partij geweest bij een minnelijke schikking met betrekking tot een mogelijke inbreuk op financiële of fiscale wetgeving of een strafrechtelijke inbreuk.</w:t>
            </w:r>
          </w:p>
        </w:tc>
        <w:tc>
          <w:tcPr>
            <w:tcW w:w="1654" w:type="pct"/>
          </w:tcPr>
          <w:p w14:paraId="13150A82" w14:textId="6234CA07" w:rsidR="00EE2D7C" w:rsidRPr="00C34C4B" w:rsidRDefault="0002043C" w:rsidP="00EE2D7C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MS Gothic" w:hAnsi="Segoe UI Symbol" w:cs="Segoe UI Symbol"/>
                <w:sz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</w:rPr>
                <w:id w:val="-743183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600">
                  <w:rPr>
                    <w:rFonts w:ascii="MS Gothic" w:eastAsia="MS Gothic" w:hAnsi="MS Gothic" w:cs="Segoe UI Symbol" w:hint="eastAsia"/>
                    <w:sz w:val="24"/>
                  </w:rPr>
                  <w:t>☐</w:t>
                </w:r>
              </w:sdtContent>
            </w:sdt>
            <w:r w:rsidR="00EE2D7C" w:rsidRPr="00C34C4B">
              <w:rPr>
                <w:sz w:val="24"/>
              </w:rPr>
              <w:tab/>
              <w:t>I</w:t>
            </w:r>
            <w:r w:rsidR="00EE2D7C" w:rsidRPr="00C34C4B">
              <w:rPr>
                <w:sz w:val="24"/>
                <w:lang w:eastAsia="fr-BE"/>
              </w:rPr>
              <w:t>k bevestig dat dit juist is.</w:t>
            </w:r>
          </w:p>
        </w:tc>
      </w:tr>
      <w:tr w:rsidR="0021420B" w:rsidRPr="00C34C4B" w14:paraId="1DEF9D11" w14:textId="77777777" w:rsidTr="004D4A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20B2D1B3" w14:textId="76B67287" w:rsidR="0021420B" w:rsidRPr="00C34C4B" w:rsidRDefault="0021420B" w:rsidP="008A6E54">
            <w:pPr>
              <w:keepNext/>
              <w:rPr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t>5.1.</w:t>
            </w:r>
            <w:r w:rsidR="00EE2D7C">
              <w:rPr>
                <w:sz w:val="24"/>
                <w:lang w:eastAsia="fr-BE"/>
              </w:rPr>
              <w:t>7</w:t>
            </w:r>
          </w:p>
        </w:tc>
        <w:tc>
          <w:tcPr>
            <w:tcW w:w="2852" w:type="pct"/>
          </w:tcPr>
          <w:p w14:paraId="07237442" w14:textId="77777777" w:rsidR="0021420B" w:rsidRPr="00C34C4B" w:rsidRDefault="0021420B" w:rsidP="008A6E54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t>Ik ben nooit betrokken geweest in een tuchtprocedure of heb nooit het voorwerp uitgemaakt van een tuchtrechtelijke beslissing.</w:t>
            </w:r>
          </w:p>
        </w:tc>
        <w:tc>
          <w:tcPr>
            <w:tcW w:w="1654" w:type="pct"/>
          </w:tcPr>
          <w:p w14:paraId="762FAC3D" w14:textId="76E7F464" w:rsidR="0021420B" w:rsidRPr="00C34C4B" w:rsidRDefault="0002043C" w:rsidP="008A6E54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</w:rPr>
                <w:id w:val="-25643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600">
                  <w:rPr>
                    <w:rFonts w:ascii="MS Gothic" w:eastAsia="MS Gothic" w:hAnsi="MS Gothic" w:cs="Segoe UI Symbol" w:hint="eastAsia"/>
                    <w:sz w:val="24"/>
                  </w:rPr>
                  <w:t>☐</w:t>
                </w:r>
              </w:sdtContent>
            </w:sdt>
            <w:r w:rsidR="0021420B" w:rsidRPr="00C34C4B">
              <w:rPr>
                <w:sz w:val="24"/>
              </w:rPr>
              <w:tab/>
              <w:t>I</w:t>
            </w:r>
            <w:r w:rsidR="0021420B" w:rsidRPr="00C34C4B">
              <w:rPr>
                <w:sz w:val="24"/>
                <w:lang w:eastAsia="fr-BE"/>
              </w:rPr>
              <w:t xml:space="preserve">k bevestig dat dit juist is. </w:t>
            </w:r>
          </w:p>
        </w:tc>
      </w:tr>
      <w:tr w:rsidR="0021420B" w:rsidRPr="00C34C4B" w14:paraId="4C42F197" w14:textId="77777777" w:rsidTr="007D72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0C69673A" w14:textId="5054A7B8" w:rsidR="0021420B" w:rsidRPr="00C34C4B" w:rsidRDefault="0021420B" w:rsidP="008A6E54">
            <w:pPr>
              <w:keepNext/>
              <w:rPr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t>5.1.</w:t>
            </w:r>
            <w:r w:rsidR="00EE2D7C">
              <w:rPr>
                <w:sz w:val="24"/>
                <w:lang w:eastAsia="fr-BE"/>
              </w:rPr>
              <w:t>8</w:t>
            </w:r>
          </w:p>
        </w:tc>
        <w:tc>
          <w:tcPr>
            <w:tcW w:w="2852" w:type="pct"/>
          </w:tcPr>
          <w:p w14:paraId="42A9CB93" w14:textId="26EF44D6" w:rsidR="0021420B" w:rsidRPr="00C34C4B" w:rsidRDefault="0021420B" w:rsidP="008A6E54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t xml:space="preserve">Ik ben nooit betrokken geweest in of heb nooit het voorwerp uitgemaakt van onderzoeken, </w:t>
            </w:r>
            <w:r w:rsidR="001F7F41">
              <w:rPr>
                <w:sz w:val="24"/>
                <w:lang w:eastAsia="fr-BE"/>
              </w:rPr>
              <w:t>(dwang)</w:t>
            </w:r>
            <w:r w:rsidRPr="00C34C4B">
              <w:rPr>
                <w:sz w:val="24"/>
                <w:lang w:eastAsia="fr-BE"/>
              </w:rPr>
              <w:t xml:space="preserve">maatregelen of sancties van een </w:t>
            </w:r>
            <w:r w:rsidR="000B2605">
              <w:rPr>
                <w:sz w:val="24"/>
                <w:lang w:eastAsia="fr-BE"/>
              </w:rPr>
              <w:t xml:space="preserve">overheid, een autoriteit of een </w:t>
            </w:r>
            <w:r w:rsidRPr="00C34C4B">
              <w:rPr>
                <w:sz w:val="24"/>
                <w:lang w:eastAsia="fr-BE"/>
              </w:rPr>
              <w:t>toezichthouder.</w:t>
            </w:r>
          </w:p>
        </w:tc>
        <w:tc>
          <w:tcPr>
            <w:tcW w:w="1654" w:type="pct"/>
          </w:tcPr>
          <w:p w14:paraId="06F3A664" w14:textId="28E52768" w:rsidR="0021420B" w:rsidRPr="00C34C4B" w:rsidRDefault="0002043C" w:rsidP="008A6E54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</w:rPr>
                <w:id w:val="-1490560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600">
                  <w:rPr>
                    <w:rFonts w:ascii="MS Gothic" w:eastAsia="MS Gothic" w:hAnsi="MS Gothic" w:cs="Segoe UI Symbol" w:hint="eastAsia"/>
                    <w:sz w:val="24"/>
                  </w:rPr>
                  <w:t>☐</w:t>
                </w:r>
              </w:sdtContent>
            </w:sdt>
            <w:r w:rsidR="0021420B" w:rsidRPr="00C34C4B">
              <w:rPr>
                <w:sz w:val="24"/>
              </w:rPr>
              <w:tab/>
              <w:t>I</w:t>
            </w:r>
            <w:r w:rsidR="0021420B" w:rsidRPr="00C34C4B">
              <w:rPr>
                <w:sz w:val="24"/>
                <w:lang w:eastAsia="fr-BE"/>
              </w:rPr>
              <w:t xml:space="preserve">k bevestig dat dit juist is. </w:t>
            </w:r>
          </w:p>
        </w:tc>
      </w:tr>
      <w:tr w:rsidR="0021420B" w:rsidRPr="00C34C4B" w14:paraId="0F7A44BC" w14:textId="77777777" w:rsidTr="007D72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3F3B0E97" w14:textId="5AB30F4A" w:rsidR="0021420B" w:rsidRPr="00C34C4B" w:rsidRDefault="0021420B" w:rsidP="008A6E54">
            <w:pPr>
              <w:keepNext/>
              <w:rPr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t>5.1.</w:t>
            </w:r>
            <w:r w:rsidR="00EE2D7C">
              <w:rPr>
                <w:sz w:val="24"/>
                <w:lang w:eastAsia="fr-BE"/>
              </w:rPr>
              <w:t>9</w:t>
            </w:r>
          </w:p>
        </w:tc>
        <w:tc>
          <w:tcPr>
            <w:tcW w:w="2852" w:type="pct"/>
          </w:tcPr>
          <w:p w14:paraId="57AB7D70" w14:textId="77777777" w:rsidR="0021420B" w:rsidRPr="00C34C4B" w:rsidRDefault="0021420B" w:rsidP="008A6E54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t>Ik ben nooit betrokken geweest in of heb nooit het voorwerp uitgemaakt van enige andere procedure (bv. over mogelijke inbreuken op fiscale of financiële wetgeving).</w:t>
            </w:r>
          </w:p>
        </w:tc>
        <w:tc>
          <w:tcPr>
            <w:tcW w:w="1654" w:type="pct"/>
          </w:tcPr>
          <w:p w14:paraId="68F80F92" w14:textId="01F3786A" w:rsidR="0021420B" w:rsidRPr="00C34C4B" w:rsidRDefault="0002043C" w:rsidP="008A6E54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</w:rPr>
                <w:id w:val="-195162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600">
                  <w:rPr>
                    <w:rFonts w:ascii="MS Gothic" w:eastAsia="MS Gothic" w:hAnsi="MS Gothic" w:cs="Segoe UI Symbol" w:hint="eastAsia"/>
                    <w:sz w:val="24"/>
                  </w:rPr>
                  <w:t>☐</w:t>
                </w:r>
              </w:sdtContent>
            </w:sdt>
            <w:r w:rsidR="0021420B" w:rsidRPr="00C34C4B">
              <w:rPr>
                <w:sz w:val="24"/>
              </w:rPr>
              <w:tab/>
              <w:t>I</w:t>
            </w:r>
            <w:r w:rsidR="0021420B" w:rsidRPr="00C34C4B">
              <w:rPr>
                <w:sz w:val="24"/>
                <w:lang w:eastAsia="fr-BE"/>
              </w:rPr>
              <w:t>k bevestig dat dit juist is.</w:t>
            </w:r>
          </w:p>
        </w:tc>
      </w:tr>
      <w:tr w:rsidR="0021420B" w:rsidRPr="00C34C4B" w14:paraId="15C9E1F0" w14:textId="77777777" w:rsidTr="007D72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60AB9AF7" w14:textId="225E74BC" w:rsidR="0021420B" w:rsidRPr="00C34C4B" w:rsidRDefault="0021420B" w:rsidP="008A6E54">
            <w:pPr>
              <w:keepNext/>
              <w:rPr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t>5.1.</w:t>
            </w:r>
            <w:r w:rsidR="00EE2D7C">
              <w:rPr>
                <w:sz w:val="24"/>
                <w:lang w:eastAsia="fr-BE"/>
              </w:rPr>
              <w:t>10</w:t>
            </w:r>
          </w:p>
        </w:tc>
        <w:tc>
          <w:tcPr>
            <w:tcW w:w="2852" w:type="pct"/>
          </w:tcPr>
          <w:p w14:paraId="3264D830" w14:textId="1CB10486" w:rsidR="0021420B" w:rsidRPr="00C34C4B" w:rsidRDefault="0021420B" w:rsidP="008A6E54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t>Bij mijn weten loopt geen onderzoek tegen mij dat kan leiden tot een beslissing of een situatie bedoeld in 5.1.5 t.e.m. 5.1.</w:t>
            </w:r>
            <w:r w:rsidR="00EE2D7C">
              <w:rPr>
                <w:sz w:val="24"/>
                <w:lang w:eastAsia="fr-BE"/>
              </w:rPr>
              <w:t>9</w:t>
            </w:r>
          </w:p>
        </w:tc>
        <w:tc>
          <w:tcPr>
            <w:tcW w:w="1654" w:type="pct"/>
          </w:tcPr>
          <w:p w14:paraId="61C676D6" w14:textId="2699FFB0" w:rsidR="0021420B" w:rsidRPr="00C34C4B" w:rsidRDefault="0002043C" w:rsidP="008A6E54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</w:rPr>
                <w:id w:val="453524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600">
                  <w:rPr>
                    <w:rFonts w:ascii="MS Gothic" w:eastAsia="MS Gothic" w:hAnsi="MS Gothic" w:cs="Segoe UI Symbol" w:hint="eastAsia"/>
                    <w:sz w:val="24"/>
                  </w:rPr>
                  <w:t>☐</w:t>
                </w:r>
              </w:sdtContent>
            </w:sdt>
            <w:r w:rsidR="0021420B" w:rsidRPr="00C34C4B">
              <w:rPr>
                <w:sz w:val="24"/>
              </w:rPr>
              <w:tab/>
              <w:t>I</w:t>
            </w:r>
            <w:r w:rsidR="0021420B" w:rsidRPr="00C34C4B">
              <w:rPr>
                <w:sz w:val="24"/>
                <w:lang w:eastAsia="fr-BE"/>
              </w:rPr>
              <w:t>k bevestig dat dit juist is.</w:t>
            </w:r>
          </w:p>
        </w:tc>
      </w:tr>
      <w:tr w:rsidR="0021420B" w:rsidRPr="00C34C4B" w14:paraId="7983FF01" w14:textId="77777777" w:rsidTr="007D72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7CED60C4" w14:textId="4E07534F" w:rsidR="0021420B" w:rsidRPr="00C34C4B" w:rsidRDefault="0021420B" w:rsidP="00EE2D7C">
            <w:pPr>
              <w:keepNext/>
              <w:rPr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t>5.1.1</w:t>
            </w:r>
            <w:r w:rsidR="00EE2D7C">
              <w:rPr>
                <w:sz w:val="24"/>
                <w:lang w:eastAsia="fr-BE"/>
              </w:rPr>
              <w:t>1</w:t>
            </w:r>
          </w:p>
        </w:tc>
        <w:tc>
          <w:tcPr>
            <w:tcW w:w="2852" w:type="pct"/>
          </w:tcPr>
          <w:p w14:paraId="39A64254" w14:textId="75FF380C" w:rsidR="0021420B" w:rsidRPr="00C34C4B" w:rsidRDefault="0021420B" w:rsidP="00166BC2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t xml:space="preserve">Bij mijn weten zijn er geen feiten die mij ten laste zouden kunnen worden gelegd door een </w:t>
            </w:r>
            <w:r w:rsidR="000B2605">
              <w:rPr>
                <w:sz w:val="24"/>
                <w:lang w:eastAsia="fr-BE"/>
              </w:rPr>
              <w:t xml:space="preserve">overheid, een autoriteit of een </w:t>
            </w:r>
            <w:r w:rsidRPr="00C34C4B">
              <w:rPr>
                <w:sz w:val="24"/>
                <w:lang w:eastAsia="fr-BE"/>
              </w:rPr>
              <w:t xml:space="preserve">toezichthouder </w:t>
            </w:r>
            <w:r w:rsidR="00772DD7">
              <w:rPr>
                <w:sz w:val="24"/>
                <w:lang w:eastAsia="fr-BE"/>
              </w:rPr>
              <w:t>uit de financiële sector</w:t>
            </w:r>
            <w:r w:rsidR="00687674">
              <w:rPr>
                <w:sz w:val="24"/>
                <w:lang w:eastAsia="fr-BE"/>
              </w:rPr>
              <w:t>.</w:t>
            </w:r>
          </w:p>
        </w:tc>
        <w:tc>
          <w:tcPr>
            <w:tcW w:w="1654" w:type="pct"/>
          </w:tcPr>
          <w:p w14:paraId="3A4B658F" w14:textId="62662DFD" w:rsidR="0021420B" w:rsidRPr="00C34C4B" w:rsidRDefault="0002043C" w:rsidP="008A6E54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MS Gothic" w:hAnsi="Segoe UI Symbol" w:cs="Segoe UI Symbol"/>
                <w:sz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</w:rPr>
                <w:id w:val="-1560396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600">
                  <w:rPr>
                    <w:rFonts w:ascii="MS Gothic" w:eastAsia="MS Gothic" w:hAnsi="MS Gothic" w:cs="Segoe UI Symbol" w:hint="eastAsia"/>
                    <w:sz w:val="24"/>
                  </w:rPr>
                  <w:t>☐</w:t>
                </w:r>
              </w:sdtContent>
            </w:sdt>
            <w:r w:rsidR="0021420B" w:rsidRPr="00C34C4B">
              <w:rPr>
                <w:sz w:val="24"/>
              </w:rPr>
              <w:tab/>
              <w:t>I</w:t>
            </w:r>
            <w:r w:rsidR="0021420B" w:rsidRPr="00C34C4B">
              <w:rPr>
                <w:sz w:val="24"/>
                <w:lang w:eastAsia="fr-BE"/>
              </w:rPr>
              <w:t>k bevestig dat dit juist is.</w:t>
            </w:r>
          </w:p>
        </w:tc>
      </w:tr>
      <w:tr w:rsidR="0021420B" w:rsidRPr="00C34C4B" w14:paraId="7EAA5A79" w14:textId="77777777" w:rsidTr="007D72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shd w:val="clear" w:color="auto" w:fill="BBCC00" w:themeFill="accent3"/>
          </w:tcPr>
          <w:p w14:paraId="57DAC452" w14:textId="77777777" w:rsidR="0021420B" w:rsidRPr="00C34C4B" w:rsidRDefault="0021420B" w:rsidP="00CC5345">
            <w:pPr>
              <w:keepNext/>
              <w:rPr>
                <w:b w:val="0"/>
                <w:bCs w:val="0"/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lastRenderedPageBreak/>
              <w:t>Weigeringen, herroepingen of ontslagen</w:t>
            </w:r>
          </w:p>
        </w:tc>
      </w:tr>
      <w:tr w:rsidR="0021420B" w:rsidRPr="00C34C4B" w14:paraId="6B27984F" w14:textId="77777777" w:rsidTr="007D72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685DC83E" w14:textId="0A13D43F" w:rsidR="0021420B" w:rsidRPr="00C34C4B" w:rsidRDefault="0021420B" w:rsidP="00EE2D7C">
            <w:pPr>
              <w:keepNext/>
              <w:jc w:val="both"/>
              <w:rPr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t>5.1.1</w:t>
            </w:r>
            <w:r w:rsidR="00EE2D7C">
              <w:rPr>
                <w:sz w:val="24"/>
                <w:lang w:eastAsia="fr-BE"/>
              </w:rPr>
              <w:t>2</w:t>
            </w:r>
          </w:p>
        </w:tc>
        <w:tc>
          <w:tcPr>
            <w:tcW w:w="2852" w:type="pct"/>
          </w:tcPr>
          <w:p w14:paraId="70D7EF20" w14:textId="77777777" w:rsidR="0021420B" w:rsidRPr="00C34C4B" w:rsidRDefault="0021420B" w:rsidP="008A6E54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t>Een openbare of regelgevende instelling heeft mij nooit een registratie, erkenning</w:t>
            </w:r>
            <w:r w:rsidR="00780FCF" w:rsidRPr="00C34C4B">
              <w:rPr>
                <w:sz w:val="24"/>
                <w:lang w:eastAsia="fr-BE"/>
              </w:rPr>
              <w:t>, inschrijving</w:t>
            </w:r>
            <w:r w:rsidRPr="00C34C4B">
              <w:rPr>
                <w:sz w:val="24"/>
                <w:lang w:eastAsia="fr-BE"/>
              </w:rPr>
              <w:t xml:space="preserve"> of vergunning om een beroepsactiviteit te mogen uitoefenen geweigerd. </w:t>
            </w:r>
          </w:p>
        </w:tc>
        <w:tc>
          <w:tcPr>
            <w:tcW w:w="1654" w:type="pct"/>
          </w:tcPr>
          <w:p w14:paraId="26FDA174" w14:textId="7963808F" w:rsidR="0021420B" w:rsidRPr="00C34C4B" w:rsidRDefault="0002043C" w:rsidP="008A6E54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</w:rPr>
                <w:id w:val="-1009053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600">
                  <w:rPr>
                    <w:rFonts w:ascii="MS Gothic" w:eastAsia="MS Gothic" w:hAnsi="MS Gothic" w:cs="Segoe UI Symbol" w:hint="eastAsia"/>
                    <w:sz w:val="24"/>
                  </w:rPr>
                  <w:t>☐</w:t>
                </w:r>
              </w:sdtContent>
            </w:sdt>
            <w:r w:rsidR="0021420B" w:rsidRPr="00C34C4B">
              <w:rPr>
                <w:sz w:val="24"/>
              </w:rPr>
              <w:tab/>
              <w:t>I</w:t>
            </w:r>
            <w:r w:rsidR="0021420B" w:rsidRPr="00C34C4B">
              <w:rPr>
                <w:sz w:val="24"/>
                <w:lang w:eastAsia="fr-BE"/>
              </w:rPr>
              <w:t>k bevestig dat dit juist is.</w:t>
            </w:r>
          </w:p>
        </w:tc>
      </w:tr>
      <w:tr w:rsidR="0021420B" w:rsidRPr="00C34C4B" w14:paraId="4EAD5784" w14:textId="77777777" w:rsidTr="007D72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690AFF3D" w14:textId="35C2207F" w:rsidR="0021420B" w:rsidRPr="00C34C4B" w:rsidRDefault="0021420B" w:rsidP="008A6E54">
            <w:pPr>
              <w:keepNext/>
              <w:jc w:val="both"/>
              <w:rPr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t>5.1.1</w:t>
            </w:r>
            <w:r w:rsidR="00EE2D7C">
              <w:rPr>
                <w:sz w:val="24"/>
                <w:lang w:eastAsia="fr-BE"/>
              </w:rPr>
              <w:t>3</w:t>
            </w:r>
          </w:p>
        </w:tc>
        <w:tc>
          <w:tcPr>
            <w:tcW w:w="2852" w:type="pct"/>
          </w:tcPr>
          <w:p w14:paraId="65EEC0C4" w14:textId="6FFAC44E" w:rsidR="0021420B" w:rsidRPr="00C34C4B" w:rsidRDefault="0021420B" w:rsidP="003142F7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t xml:space="preserve">Een openbare of regelgevende instelling heeft mijn registratie, erkenning, </w:t>
            </w:r>
            <w:r w:rsidR="00780FCF" w:rsidRPr="00C34C4B">
              <w:rPr>
                <w:sz w:val="24"/>
                <w:lang w:eastAsia="fr-BE"/>
              </w:rPr>
              <w:t xml:space="preserve">inschrijving </w:t>
            </w:r>
            <w:r w:rsidRPr="00C34C4B">
              <w:rPr>
                <w:sz w:val="24"/>
                <w:lang w:eastAsia="fr-BE"/>
              </w:rPr>
              <w:t>of vergunning om een beroepsactiviteit uit te oefenen nooit geschorst</w:t>
            </w:r>
            <w:r w:rsidR="003142F7" w:rsidRPr="00C34C4B">
              <w:rPr>
                <w:sz w:val="24"/>
                <w:lang w:eastAsia="fr-BE"/>
              </w:rPr>
              <w:t xml:space="preserve">, herroepen, </w:t>
            </w:r>
            <w:r w:rsidR="00212898">
              <w:rPr>
                <w:sz w:val="24"/>
                <w:lang w:eastAsia="fr-BE"/>
              </w:rPr>
              <w:t xml:space="preserve">geschrapt, </w:t>
            </w:r>
            <w:r w:rsidR="003142F7" w:rsidRPr="00C34C4B">
              <w:rPr>
                <w:sz w:val="24"/>
                <w:lang w:eastAsia="fr-BE"/>
              </w:rPr>
              <w:t>opgezegd</w:t>
            </w:r>
            <w:r w:rsidRPr="00C34C4B">
              <w:rPr>
                <w:sz w:val="24"/>
                <w:lang w:eastAsia="fr-BE"/>
              </w:rPr>
              <w:t xml:space="preserve"> of ingetrokken. </w:t>
            </w:r>
          </w:p>
        </w:tc>
        <w:tc>
          <w:tcPr>
            <w:tcW w:w="1654" w:type="pct"/>
          </w:tcPr>
          <w:p w14:paraId="136617D7" w14:textId="7741ACF7" w:rsidR="0021420B" w:rsidRPr="00C34C4B" w:rsidRDefault="0002043C" w:rsidP="008A6E54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MS Gothic" w:hAnsi="Segoe UI Symbol" w:cs="Segoe UI Symbol"/>
                <w:sz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</w:rPr>
                <w:id w:val="-1809932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600">
                  <w:rPr>
                    <w:rFonts w:ascii="MS Gothic" w:eastAsia="MS Gothic" w:hAnsi="MS Gothic" w:cs="Segoe UI Symbol" w:hint="eastAsia"/>
                    <w:sz w:val="24"/>
                  </w:rPr>
                  <w:t>☐</w:t>
                </w:r>
              </w:sdtContent>
            </w:sdt>
            <w:r w:rsidR="0021420B" w:rsidRPr="00C34C4B">
              <w:rPr>
                <w:sz w:val="24"/>
              </w:rPr>
              <w:tab/>
              <w:t>I</w:t>
            </w:r>
            <w:r w:rsidR="0021420B" w:rsidRPr="00C34C4B">
              <w:rPr>
                <w:sz w:val="24"/>
                <w:lang w:eastAsia="fr-BE"/>
              </w:rPr>
              <w:t>k bevestig dat dit juist is.</w:t>
            </w:r>
          </w:p>
        </w:tc>
      </w:tr>
      <w:tr w:rsidR="006702B1" w:rsidRPr="00C34C4B" w14:paraId="6E909E8B" w14:textId="77777777" w:rsidTr="007D72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28A07326" w14:textId="2D15F1C5" w:rsidR="006702B1" w:rsidRPr="00C34C4B" w:rsidRDefault="006702B1" w:rsidP="006702B1">
            <w:pPr>
              <w:keepNext/>
              <w:jc w:val="both"/>
              <w:rPr>
                <w:sz w:val="24"/>
                <w:lang w:eastAsia="fr-BE"/>
              </w:rPr>
            </w:pPr>
            <w:r>
              <w:rPr>
                <w:sz w:val="24"/>
                <w:lang w:eastAsia="fr-BE"/>
              </w:rPr>
              <w:t>5.1.14</w:t>
            </w:r>
          </w:p>
        </w:tc>
        <w:tc>
          <w:tcPr>
            <w:tcW w:w="2852" w:type="pct"/>
          </w:tcPr>
          <w:p w14:paraId="2E6E49A7" w14:textId="3DE8E4C3" w:rsidR="006702B1" w:rsidRPr="00C34C4B" w:rsidRDefault="006702B1" w:rsidP="006702B1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>
              <w:rPr>
                <w:sz w:val="24"/>
                <w:lang w:eastAsia="fr-BE"/>
              </w:rPr>
              <w:t>Ik heb nog nooit een kandidatuur voor een gereglementeerde functie in de financiële sector moeten intrekken of een dergelijke functie vroegtijdig moeten stopzetten.</w:t>
            </w:r>
          </w:p>
        </w:tc>
        <w:tc>
          <w:tcPr>
            <w:tcW w:w="1654" w:type="pct"/>
          </w:tcPr>
          <w:p w14:paraId="580C6522" w14:textId="7CEDCCF5" w:rsidR="006702B1" w:rsidRPr="00C34C4B" w:rsidRDefault="0002043C" w:rsidP="006702B1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MS Gothic" w:hAnsi="Segoe UI Symbol" w:cs="Segoe UI Symbol"/>
                <w:sz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</w:rPr>
                <w:id w:val="1022591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600">
                  <w:rPr>
                    <w:rFonts w:ascii="MS Gothic" w:eastAsia="MS Gothic" w:hAnsi="MS Gothic" w:cs="Segoe UI Symbol" w:hint="eastAsia"/>
                    <w:sz w:val="24"/>
                  </w:rPr>
                  <w:t>☐</w:t>
                </w:r>
              </w:sdtContent>
            </w:sdt>
            <w:r w:rsidR="006702B1" w:rsidRPr="00C34C4B">
              <w:rPr>
                <w:sz w:val="24"/>
              </w:rPr>
              <w:tab/>
              <w:t>I</w:t>
            </w:r>
            <w:r w:rsidR="006702B1" w:rsidRPr="00C34C4B">
              <w:rPr>
                <w:sz w:val="24"/>
                <w:lang w:eastAsia="fr-BE"/>
              </w:rPr>
              <w:t>k bevestig dat dit juist is.</w:t>
            </w:r>
          </w:p>
        </w:tc>
      </w:tr>
      <w:tr w:rsidR="0021420B" w:rsidRPr="00C34C4B" w14:paraId="0251E2AF" w14:textId="77777777" w:rsidTr="007D72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6B033692" w14:textId="73657709" w:rsidR="0021420B" w:rsidRPr="00C34C4B" w:rsidRDefault="0021420B" w:rsidP="008A6E54">
            <w:pPr>
              <w:keepNext/>
              <w:rPr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t>5.1.1</w:t>
            </w:r>
            <w:r w:rsidR="006702B1">
              <w:rPr>
                <w:sz w:val="24"/>
                <w:lang w:eastAsia="fr-BE"/>
              </w:rPr>
              <w:t>5</w:t>
            </w:r>
          </w:p>
        </w:tc>
        <w:tc>
          <w:tcPr>
            <w:tcW w:w="2852" w:type="pct"/>
          </w:tcPr>
          <w:p w14:paraId="75517426" w14:textId="77777777" w:rsidR="0021420B" w:rsidRPr="00C34C4B" w:rsidRDefault="0021420B" w:rsidP="008A6E54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t>Ik ben nooit ontslagen uit een vertrouwensfunctie.</w:t>
            </w:r>
          </w:p>
        </w:tc>
        <w:tc>
          <w:tcPr>
            <w:tcW w:w="1654" w:type="pct"/>
          </w:tcPr>
          <w:p w14:paraId="50E1D269" w14:textId="68318F25" w:rsidR="0021420B" w:rsidRPr="00C34C4B" w:rsidRDefault="0002043C" w:rsidP="008A6E54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</w:rPr>
                <w:id w:val="1772736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600">
                  <w:rPr>
                    <w:rFonts w:ascii="MS Gothic" w:eastAsia="MS Gothic" w:hAnsi="MS Gothic" w:cs="Segoe UI Symbol" w:hint="eastAsia"/>
                    <w:sz w:val="24"/>
                  </w:rPr>
                  <w:t>☐</w:t>
                </w:r>
              </w:sdtContent>
            </w:sdt>
            <w:r w:rsidR="0021420B" w:rsidRPr="00C34C4B">
              <w:rPr>
                <w:sz w:val="24"/>
              </w:rPr>
              <w:tab/>
              <w:t>I</w:t>
            </w:r>
            <w:r w:rsidR="0021420B" w:rsidRPr="00C34C4B">
              <w:rPr>
                <w:sz w:val="24"/>
                <w:lang w:eastAsia="fr-BE"/>
              </w:rPr>
              <w:t>k bevestig dat dit juist is.</w:t>
            </w:r>
          </w:p>
        </w:tc>
      </w:tr>
      <w:tr w:rsidR="0021420B" w:rsidRPr="00C34C4B" w14:paraId="05DB5104" w14:textId="77777777" w:rsidTr="007D72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1A721391" w14:textId="16947860" w:rsidR="0021420B" w:rsidRPr="00C34C4B" w:rsidRDefault="0021420B" w:rsidP="008A6E54">
            <w:pPr>
              <w:keepNext/>
              <w:rPr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t>5.1.1</w:t>
            </w:r>
            <w:r w:rsidR="006702B1">
              <w:rPr>
                <w:sz w:val="24"/>
                <w:lang w:eastAsia="fr-BE"/>
              </w:rPr>
              <w:t>6</w:t>
            </w:r>
          </w:p>
        </w:tc>
        <w:tc>
          <w:tcPr>
            <w:tcW w:w="2852" w:type="pct"/>
          </w:tcPr>
          <w:p w14:paraId="256559CD" w14:textId="77777777" w:rsidR="0021420B" w:rsidRPr="00C34C4B" w:rsidRDefault="0021420B" w:rsidP="008A6E54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t>Er is mij nooit gevraagd om ontslag te nemen uit een vertrouwensfunctie.</w:t>
            </w:r>
          </w:p>
        </w:tc>
        <w:tc>
          <w:tcPr>
            <w:tcW w:w="1654" w:type="pct"/>
          </w:tcPr>
          <w:p w14:paraId="3C32D9D3" w14:textId="787C7A17" w:rsidR="0021420B" w:rsidRPr="00C34C4B" w:rsidRDefault="0002043C" w:rsidP="008A6E54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MS Gothic" w:hAnsi="Segoe UI Symbol" w:cs="Segoe UI Symbol"/>
                <w:sz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</w:rPr>
                <w:id w:val="-2093766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600">
                  <w:rPr>
                    <w:rFonts w:ascii="MS Gothic" w:eastAsia="MS Gothic" w:hAnsi="MS Gothic" w:cs="Segoe UI Symbol" w:hint="eastAsia"/>
                    <w:sz w:val="24"/>
                  </w:rPr>
                  <w:t>☐</w:t>
                </w:r>
              </w:sdtContent>
            </w:sdt>
            <w:r w:rsidR="0021420B" w:rsidRPr="00C34C4B">
              <w:rPr>
                <w:sz w:val="24"/>
              </w:rPr>
              <w:tab/>
              <w:t>I</w:t>
            </w:r>
            <w:r w:rsidR="0021420B" w:rsidRPr="00C34C4B">
              <w:rPr>
                <w:sz w:val="24"/>
                <w:lang w:eastAsia="fr-BE"/>
              </w:rPr>
              <w:t>k bevestig dat dit juist is.</w:t>
            </w:r>
          </w:p>
        </w:tc>
      </w:tr>
      <w:tr w:rsidR="0021420B" w:rsidRPr="00C34C4B" w14:paraId="1AD3CEE9" w14:textId="77777777" w:rsidTr="007D72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pct"/>
            <w:shd w:val="clear" w:color="auto" w:fill="BBCC00" w:themeFill="accent3"/>
          </w:tcPr>
          <w:p w14:paraId="49BFC65E" w14:textId="58DAC820" w:rsidR="0021420B" w:rsidRPr="00C34C4B" w:rsidRDefault="0021420B" w:rsidP="008A6E54">
            <w:pPr>
              <w:keepNext/>
              <w:rPr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t>5.1.1</w:t>
            </w:r>
            <w:r w:rsidR="006702B1">
              <w:rPr>
                <w:sz w:val="24"/>
                <w:lang w:eastAsia="fr-BE"/>
              </w:rPr>
              <w:t>7</w:t>
            </w:r>
          </w:p>
        </w:tc>
        <w:tc>
          <w:tcPr>
            <w:tcW w:w="2852" w:type="pct"/>
          </w:tcPr>
          <w:p w14:paraId="5D29DBAA" w14:textId="77777777" w:rsidR="0021420B" w:rsidRPr="00C34C4B" w:rsidRDefault="0021420B" w:rsidP="008A6E54">
            <w:pPr>
              <w:keepNext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eastAsia="fr-BE"/>
              </w:rPr>
            </w:pPr>
            <w:r w:rsidRPr="00C34C4B">
              <w:rPr>
                <w:sz w:val="24"/>
                <w:lang w:eastAsia="fr-BE"/>
              </w:rPr>
              <w:t>Een zakelijke relatie is met mij nooit verbroken door mijn zware fout.</w:t>
            </w:r>
          </w:p>
        </w:tc>
        <w:tc>
          <w:tcPr>
            <w:tcW w:w="1654" w:type="pct"/>
          </w:tcPr>
          <w:p w14:paraId="29DCE898" w14:textId="1C14B2A3" w:rsidR="0021420B" w:rsidRPr="00C34C4B" w:rsidRDefault="0002043C" w:rsidP="008A6E54">
            <w:pPr>
              <w:keepNext/>
              <w:ind w:left="316" w:hanging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MS Gothic" w:hAnsi="Segoe UI Symbol" w:cs="Segoe UI Symbol"/>
                <w:sz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</w:rPr>
                <w:id w:val="-712342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600">
                  <w:rPr>
                    <w:rFonts w:ascii="MS Gothic" w:eastAsia="MS Gothic" w:hAnsi="MS Gothic" w:cs="Segoe UI Symbol" w:hint="eastAsia"/>
                    <w:sz w:val="24"/>
                  </w:rPr>
                  <w:t>☐</w:t>
                </w:r>
              </w:sdtContent>
            </w:sdt>
            <w:r w:rsidR="0021420B" w:rsidRPr="00C34C4B">
              <w:rPr>
                <w:sz w:val="24"/>
              </w:rPr>
              <w:tab/>
              <w:t>I</w:t>
            </w:r>
            <w:r w:rsidR="0021420B" w:rsidRPr="00C34C4B">
              <w:rPr>
                <w:sz w:val="24"/>
                <w:lang w:eastAsia="fr-BE"/>
              </w:rPr>
              <w:t>k bevestig dat dit juist is.</w:t>
            </w:r>
          </w:p>
        </w:tc>
      </w:tr>
    </w:tbl>
    <w:p w14:paraId="4AB58341" w14:textId="49CB9B91" w:rsidR="0021420B" w:rsidRPr="00C34C4B" w:rsidRDefault="0021420B" w:rsidP="0021420B">
      <w:pPr>
        <w:spacing w:before="240" w:after="240"/>
        <w:jc w:val="both"/>
        <w:rPr>
          <w:rFonts w:eastAsiaTheme="minorEastAsia"/>
          <w:b/>
          <w:sz w:val="24"/>
          <w:szCs w:val="24"/>
          <w:lang w:eastAsia="fr-BE"/>
        </w:rPr>
      </w:pPr>
      <w:r w:rsidRPr="00C34C4B">
        <w:rPr>
          <w:rFonts w:eastAsiaTheme="minorEastAsia"/>
          <w:b/>
          <w:sz w:val="24"/>
          <w:szCs w:val="24"/>
          <w:lang w:eastAsia="fr-BE"/>
        </w:rPr>
        <w:t xml:space="preserve">Als u één van de bovenstaande </w:t>
      </w:r>
      <w:r w:rsidR="0034022E">
        <w:rPr>
          <w:rFonts w:eastAsiaTheme="minorEastAsia"/>
          <w:b/>
          <w:sz w:val="24"/>
          <w:szCs w:val="24"/>
          <w:lang w:eastAsia="fr-BE"/>
        </w:rPr>
        <w:t>uitspraken</w:t>
      </w:r>
      <w:r w:rsidR="0034022E" w:rsidRPr="00C34C4B">
        <w:rPr>
          <w:rFonts w:eastAsiaTheme="minorEastAsia"/>
          <w:b/>
          <w:sz w:val="24"/>
          <w:szCs w:val="24"/>
          <w:lang w:eastAsia="fr-BE"/>
        </w:rPr>
        <w:t xml:space="preserve"> </w:t>
      </w:r>
      <w:r w:rsidRPr="00C34C4B">
        <w:rPr>
          <w:rFonts w:eastAsiaTheme="minorEastAsia"/>
          <w:b/>
          <w:sz w:val="24"/>
          <w:szCs w:val="24"/>
          <w:lang w:eastAsia="fr-BE"/>
        </w:rPr>
        <w:t>niet kon bevestigen, moet u hieronder toelichting geven.</w:t>
      </w:r>
      <w:r w:rsidR="00874246">
        <w:rPr>
          <w:rFonts w:eastAsiaTheme="minorEastAsia"/>
          <w:b/>
          <w:sz w:val="24"/>
          <w:szCs w:val="24"/>
          <w:lang w:eastAsia="fr-BE"/>
        </w:rPr>
        <w:t xml:space="preserve"> Indien nodig kan u eventueel ook een bijlage toevoegen aan deze vragenlijst.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7"/>
        <w:gridCol w:w="7885"/>
      </w:tblGrid>
      <w:tr w:rsidR="0021420B" w:rsidRPr="00C34C4B" w14:paraId="5235012A" w14:textId="77777777" w:rsidTr="007D7227">
        <w:tc>
          <w:tcPr>
            <w:tcW w:w="1129" w:type="dxa"/>
            <w:shd w:val="clear" w:color="auto" w:fill="BBCC00" w:themeFill="accent3"/>
          </w:tcPr>
          <w:p w14:paraId="307940D0" w14:textId="231BE35E" w:rsidR="0021420B" w:rsidRPr="00C34C4B" w:rsidRDefault="0034022E" w:rsidP="008A6E54">
            <w:pPr>
              <w:rPr>
                <w:b/>
                <w:sz w:val="24"/>
                <w:szCs w:val="24"/>
              </w:rPr>
            </w:pPr>
            <w:r>
              <w:rPr>
                <w:rFonts w:eastAsiaTheme="minorEastAsia"/>
                <w:b/>
                <w:sz w:val="24"/>
                <w:szCs w:val="24"/>
                <w:lang w:eastAsia="fr-BE"/>
              </w:rPr>
              <w:t xml:space="preserve">Uitspraak </w:t>
            </w:r>
            <w:r w:rsidR="0021420B" w:rsidRPr="00C34C4B">
              <w:rPr>
                <w:rFonts w:eastAsiaTheme="minorEastAsia"/>
                <w:b/>
                <w:sz w:val="24"/>
                <w:szCs w:val="24"/>
                <w:lang w:eastAsia="fr-BE"/>
              </w:rPr>
              <w:t>nummer</w:t>
            </w:r>
          </w:p>
        </w:tc>
        <w:tc>
          <w:tcPr>
            <w:tcW w:w="19559" w:type="dxa"/>
            <w:shd w:val="clear" w:color="auto" w:fill="BBCC00" w:themeFill="accent3"/>
          </w:tcPr>
          <w:p w14:paraId="36B82A21" w14:textId="77777777" w:rsidR="0021420B" w:rsidRPr="00C34C4B" w:rsidRDefault="0021420B" w:rsidP="008A6E54">
            <w:pPr>
              <w:jc w:val="center"/>
              <w:rPr>
                <w:b/>
                <w:sz w:val="24"/>
                <w:szCs w:val="24"/>
              </w:rPr>
            </w:pPr>
            <w:r w:rsidRPr="00C34C4B">
              <w:rPr>
                <w:rFonts w:eastAsiaTheme="minorEastAsia"/>
                <w:b/>
                <w:sz w:val="24"/>
                <w:szCs w:val="24"/>
                <w:lang w:eastAsia="fr-BE"/>
              </w:rPr>
              <w:t>Toelichting</w:t>
            </w:r>
          </w:p>
        </w:tc>
      </w:tr>
      <w:tr w:rsidR="0021420B" w:rsidRPr="00C34C4B" w14:paraId="0C5F2E7A" w14:textId="77777777" w:rsidTr="008323EE">
        <w:trPr>
          <w:trHeight w:val="1476"/>
        </w:trPr>
        <w:tc>
          <w:tcPr>
            <w:tcW w:w="1129" w:type="dxa"/>
          </w:tcPr>
          <w:p w14:paraId="567A858B" w14:textId="77777777" w:rsidR="0021420B" w:rsidRPr="00C34C4B" w:rsidRDefault="0021420B" w:rsidP="008A6E54">
            <w:pPr>
              <w:rPr>
                <w:sz w:val="24"/>
                <w:szCs w:val="24"/>
              </w:rPr>
            </w:pPr>
          </w:p>
        </w:tc>
        <w:tc>
          <w:tcPr>
            <w:tcW w:w="19559" w:type="dxa"/>
          </w:tcPr>
          <w:p w14:paraId="356204CE" w14:textId="77777777" w:rsidR="0021420B" w:rsidRPr="00C34C4B" w:rsidRDefault="0021420B" w:rsidP="008A6E54">
            <w:pPr>
              <w:rPr>
                <w:sz w:val="24"/>
                <w:szCs w:val="24"/>
              </w:rPr>
            </w:pPr>
          </w:p>
        </w:tc>
      </w:tr>
      <w:tr w:rsidR="0021420B" w:rsidRPr="00C34C4B" w14:paraId="2CAEC7D9" w14:textId="77777777" w:rsidTr="008323EE">
        <w:trPr>
          <w:trHeight w:val="1764"/>
        </w:trPr>
        <w:tc>
          <w:tcPr>
            <w:tcW w:w="1129" w:type="dxa"/>
          </w:tcPr>
          <w:p w14:paraId="3A86B76B" w14:textId="77777777" w:rsidR="0021420B" w:rsidRPr="00C34C4B" w:rsidRDefault="0021420B" w:rsidP="008A6E54">
            <w:pPr>
              <w:rPr>
                <w:sz w:val="24"/>
                <w:szCs w:val="24"/>
              </w:rPr>
            </w:pPr>
          </w:p>
        </w:tc>
        <w:tc>
          <w:tcPr>
            <w:tcW w:w="19559" w:type="dxa"/>
          </w:tcPr>
          <w:p w14:paraId="5D374715" w14:textId="77777777" w:rsidR="0021420B" w:rsidRPr="00C34C4B" w:rsidRDefault="0021420B" w:rsidP="008A6E54">
            <w:pPr>
              <w:rPr>
                <w:sz w:val="24"/>
                <w:szCs w:val="24"/>
              </w:rPr>
            </w:pPr>
          </w:p>
        </w:tc>
      </w:tr>
    </w:tbl>
    <w:p w14:paraId="483593CB" w14:textId="77777777" w:rsidR="0021420B" w:rsidRPr="000A47A6" w:rsidRDefault="0021420B" w:rsidP="0021420B">
      <w:pPr>
        <w:pStyle w:val="Heading2"/>
        <w:ind w:right="0"/>
      </w:pPr>
      <w:r w:rsidRPr="000A47A6">
        <w:lastRenderedPageBreak/>
        <w:t xml:space="preserve">Zijn u nog </w:t>
      </w:r>
      <w:r>
        <w:t>a</w:t>
      </w:r>
      <w:r w:rsidRPr="000A47A6">
        <w:t>ndere feiten bekend die relevant kunnen zijn?</w:t>
      </w:r>
    </w:p>
    <w:p w14:paraId="4A73A2EB" w14:textId="77777777" w:rsidR="0021420B" w:rsidRPr="00C34C4B" w:rsidRDefault="0021420B" w:rsidP="0021420B">
      <w:pPr>
        <w:spacing w:after="240"/>
        <w:jc w:val="both"/>
        <w:rPr>
          <w:rFonts w:cs="Calibri"/>
          <w:sz w:val="24"/>
          <w:szCs w:val="24"/>
          <w:lang w:eastAsia="fr-BE"/>
        </w:rPr>
      </w:pPr>
      <w:r w:rsidRPr="00C34C4B">
        <w:rPr>
          <w:rFonts w:cs="Calibri"/>
          <w:sz w:val="24"/>
          <w:szCs w:val="24"/>
          <w:lang w:eastAsia="fr-BE"/>
        </w:rPr>
        <w:t>Als u nog andere feiten bekend zijn die niet zijn opgesomd in de uitspraken hierboven en die redelijkerwijze relevant kunnen zijn voor onze beoordeling, moet u ze hier vermelden.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1420B" w14:paraId="518070C0" w14:textId="77777777" w:rsidTr="008323EE">
        <w:trPr>
          <w:trHeight w:val="2383"/>
        </w:trPr>
        <w:tc>
          <w:tcPr>
            <w:tcW w:w="20688" w:type="dxa"/>
          </w:tcPr>
          <w:p w14:paraId="513DF8D9" w14:textId="77777777" w:rsidR="0021420B" w:rsidRDefault="0021420B" w:rsidP="0021420B">
            <w:pPr>
              <w:rPr>
                <w:rFonts w:ascii="Calibri" w:eastAsia="Times New Roman" w:hAnsi="Calibri" w:cs="Calibri"/>
                <w:b/>
                <w:bCs/>
                <w:color w:val="333333"/>
                <w:sz w:val="26"/>
                <w:szCs w:val="26"/>
                <w:lang w:eastAsia="fr-BE"/>
              </w:rPr>
            </w:pPr>
            <w:bookmarkStart w:id="0" w:name="_Toc524857510"/>
            <w:bookmarkStart w:id="1" w:name="_Toc524858520"/>
            <w:bookmarkStart w:id="2" w:name="_Toc524858595"/>
            <w:bookmarkStart w:id="3" w:name="_Toc524858677"/>
            <w:bookmarkStart w:id="4" w:name="_Toc524858816"/>
          </w:p>
        </w:tc>
      </w:tr>
    </w:tbl>
    <w:p w14:paraId="2C04E97B" w14:textId="5E774A3B" w:rsidR="009F007C" w:rsidRPr="009F007C" w:rsidRDefault="009F007C" w:rsidP="00A8006B">
      <w:pPr>
        <w:pStyle w:val="Heading1"/>
        <w:spacing w:before="360" w:after="240"/>
        <w:ind w:left="431" w:right="567" w:hanging="431"/>
        <w:rPr>
          <w:rFonts w:cs="Calibri"/>
        </w:rPr>
      </w:pPr>
      <w:r w:rsidRPr="000A47A6">
        <w:rPr>
          <w:rFonts w:cs="Calibri"/>
          <w:lang w:val="nl-BE"/>
        </w:rPr>
        <w:t>Uw handtekening</w:t>
      </w:r>
    </w:p>
    <w:tbl>
      <w:tblPr>
        <w:tblStyle w:val="TableGrid"/>
        <w:tblW w:w="5000" w:type="pct"/>
        <w:jc w:val="center"/>
        <w:shd w:val="clear" w:color="auto" w:fill="EFFF57"/>
        <w:tblLook w:val="04A0" w:firstRow="1" w:lastRow="0" w:firstColumn="1" w:lastColumn="0" w:noHBand="0" w:noVBand="1"/>
      </w:tblPr>
      <w:tblGrid>
        <w:gridCol w:w="673"/>
        <w:gridCol w:w="8389"/>
      </w:tblGrid>
      <w:tr w:rsidR="0034022E" w:rsidRPr="005A1F8A" w14:paraId="3A9970F5" w14:textId="77777777" w:rsidTr="002A16C7">
        <w:trPr>
          <w:jc w:val="center"/>
        </w:trPr>
        <w:tc>
          <w:tcPr>
            <w:tcW w:w="673" w:type="dxa"/>
            <w:tcBorders>
              <w:right w:val="single" w:sz="4" w:space="0" w:color="FFF2CC"/>
            </w:tcBorders>
            <w:shd w:val="clear" w:color="auto" w:fill="BBCC00" w:themeFill="accent3"/>
            <w:vAlign w:val="center"/>
          </w:tcPr>
          <w:p w14:paraId="10B4C5BA" w14:textId="77777777" w:rsidR="0034022E" w:rsidRPr="000C08FD" w:rsidRDefault="0034022E" w:rsidP="0015341E">
            <w:pPr>
              <w:spacing w:before="120" w:after="120"/>
              <w:jc w:val="center"/>
              <w:rPr>
                <w:rFonts w:cs="Calibri"/>
              </w:rPr>
            </w:pPr>
            <w:r w:rsidRPr="00741649">
              <w:rPr>
                <w:rFonts w:cs="Calibri"/>
                <w:noProof/>
                <w:sz w:val="24"/>
                <w:szCs w:val="24"/>
                <w:lang w:val="fr-BE" w:eastAsia="fr-BE"/>
              </w:rPr>
              <w:drawing>
                <wp:inline distT="0" distB="0" distL="0" distR="0" wp14:anchorId="2B8F2738" wp14:editId="2DE05C5F">
                  <wp:extent cx="288000" cy="2880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exclam4.png"/>
                          <pic:cNvPicPr/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ackgroundRemoval t="0" b="100000" l="0" r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87" w:type="dxa"/>
            <w:tcBorders>
              <w:left w:val="single" w:sz="4" w:space="0" w:color="FFF2CC"/>
            </w:tcBorders>
            <w:shd w:val="clear" w:color="auto" w:fill="BBCC00" w:themeFill="accent3"/>
            <w:vAlign w:val="center"/>
          </w:tcPr>
          <w:p w14:paraId="02123DE7" w14:textId="77777777" w:rsidR="0034022E" w:rsidRPr="00A8006B" w:rsidRDefault="0034022E" w:rsidP="0034022E">
            <w:pPr>
              <w:spacing w:after="120" w:line="240" w:lineRule="auto"/>
              <w:rPr>
                <w:b/>
                <w:color w:val="000000"/>
                <w:sz w:val="24"/>
                <w:szCs w:val="24"/>
              </w:rPr>
            </w:pPr>
            <w:r w:rsidRPr="00A8006B">
              <w:rPr>
                <w:b/>
                <w:color w:val="000000"/>
                <w:sz w:val="24"/>
                <w:szCs w:val="24"/>
              </w:rPr>
              <w:t>Vóór u uw handtekening plaatst:</w:t>
            </w:r>
          </w:p>
          <w:p w14:paraId="10DD656B" w14:textId="77777777" w:rsidR="0034022E" w:rsidRPr="00A8006B" w:rsidRDefault="0034022E" w:rsidP="00A8006B">
            <w:pPr>
              <w:pStyle w:val="ListParagraph"/>
              <w:numPr>
                <w:ilvl w:val="0"/>
                <w:numId w:val="44"/>
              </w:numPr>
              <w:spacing w:after="200" w:line="276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A8006B">
              <w:rPr>
                <w:rFonts w:cs="Calibri"/>
                <w:color w:val="000000"/>
                <w:sz w:val="24"/>
                <w:szCs w:val="24"/>
              </w:rPr>
              <w:t xml:space="preserve">Hebt u de </w:t>
            </w:r>
            <w:r w:rsidRPr="00A8006B">
              <w:rPr>
                <w:rFonts w:cs="Calibri"/>
                <w:b/>
                <w:color w:val="000000"/>
                <w:sz w:val="24"/>
                <w:szCs w:val="24"/>
              </w:rPr>
              <w:t>verplichte verklaring onder punt 1</w:t>
            </w:r>
            <w:r w:rsidRPr="00A8006B">
              <w:rPr>
                <w:rFonts w:cs="Calibri"/>
                <w:color w:val="000000"/>
                <w:sz w:val="24"/>
                <w:szCs w:val="24"/>
              </w:rPr>
              <w:t xml:space="preserve"> aangekruist?</w:t>
            </w:r>
          </w:p>
          <w:p w14:paraId="18886A94" w14:textId="22F8A660" w:rsidR="0034022E" w:rsidRPr="00A8006B" w:rsidRDefault="0034022E" w:rsidP="00A8006B">
            <w:pPr>
              <w:pStyle w:val="ListParagraph"/>
              <w:numPr>
                <w:ilvl w:val="0"/>
                <w:numId w:val="44"/>
              </w:numPr>
              <w:rPr>
                <w:sz w:val="24"/>
                <w:szCs w:val="24"/>
              </w:rPr>
            </w:pPr>
            <w:r w:rsidRPr="00A8006B">
              <w:rPr>
                <w:rFonts w:cs="Calibri"/>
                <w:color w:val="000000"/>
                <w:sz w:val="24"/>
                <w:szCs w:val="24"/>
              </w:rPr>
              <w:t xml:space="preserve">Hebt u alle rubrieken en vragen </w:t>
            </w:r>
            <w:r w:rsidRPr="00A8006B">
              <w:rPr>
                <w:rFonts w:cs="Calibri"/>
                <w:b/>
                <w:color w:val="000000"/>
                <w:sz w:val="24"/>
                <w:szCs w:val="24"/>
              </w:rPr>
              <w:t>correct</w:t>
            </w:r>
            <w:r w:rsidRPr="00A8006B">
              <w:rPr>
                <w:rFonts w:cs="Calibri"/>
                <w:color w:val="000000"/>
                <w:sz w:val="24"/>
                <w:szCs w:val="24"/>
              </w:rPr>
              <w:t xml:space="preserve"> en </w:t>
            </w:r>
            <w:r w:rsidRPr="00A8006B">
              <w:rPr>
                <w:rFonts w:cs="Calibri"/>
                <w:b/>
                <w:color w:val="000000"/>
                <w:sz w:val="24"/>
                <w:szCs w:val="24"/>
              </w:rPr>
              <w:t>volledig</w:t>
            </w:r>
            <w:r w:rsidRPr="00A8006B">
              <w:rPr>
                <w:rFonts w:cs="Calibri"/>
                <w:color w:val="000000"/>
                <w:sz w:val="24"/>
                <w:szCs w:val="24"/>
              </w:rPr>
              <w:t xml:space="preserve"> ingevuld? </w:t>
            </w:r>
            <w:r w:rsidRPr="00A8006B">
              <w:rPr>
                <w:sz w:val="24"/>
                <w:szCs w:val="24"/>
                <w:lang w:eastAsia="fr-BE"/>
              </w:rPr>
              <w:t>Zo vermijdt u onnodige vertragingen bij de behandeling van uw aanvraag.</w:t>
            </w:r>
          </w:p>
          <w:p w14:paraId="37594719" w14:textId="77777777" w:rsidR="0034022E" w:rsidRPr="00A8006B" w:rsidRDefault="0034022E" w:rsidP="00A8006B">
            <w:pPr>
              <w:pStyle w:val="ListParagraph"/>
              <w:numPr>
                <w:ilvl w:val="0"/>
                <w:numId w:val="44"/>
              </w:numPr>
              <w:spacing w:after="0" w:line="276" w:lineRule="auto"/>
              <w:contextualSpacing w:val="0"/>
              <w:jc w:val="both"/>
              <w:rPr>
                <w:rFonts w:cs="Calibri"/>
                <w:color w:val="000000"/>
                <w:sz w:val="24"/>
                <w:szCs w:val="24"/>
              </w:rPr>
            </w:pPr>
            <w:r w:rsidRPr="00A8006B">
              <w:rPr>
                <w:rFonts w:cs="Calibri"/>
                <w:color w:val="000000"/>
                <w:sz w:val="24"/>
                <w:szCs w:val="24"/>
              </w:rPr>
              <w:t>Vergeet niet om deze vragenlijst te ondertekenen en te dateren.</w:t>
            </w:r>
          </w:p>
          <w:p w14:paraId="77094B44" w14:textId="6E1DFE77" w:rsidR="0034022E" w:rsidRPr="0034022E" w:rsidRDefault="0034022E" w:rsidP="00A8006B">
            <w:pPr>
              <w:pStyle w:val="ListParagraph"/>
              <w:numPr>
                <w:ilvl w:val="0"/>
                <w:numId w:val="44"/>
              </w:numPr>
              <w:spacing w:before="120" w:after="120"/>
              <w:jc w:val="both"/>
              <w:rPr>
                <w:rFonts w:cs="Calibri"/>
              </w:rPr>
            </w:pPr>
            <w:r w:rsidRPr="00A8006B">
              <w:rPr>
                <w:rFonts w:cs="Calibri"/>
                <w:b/>
                <w:color w:val="000000"/>
                <w:sz w:val="24"/>
                <w:szCs w:val="24"/>
                <w:u w:val="single"/>
              </w:rPr>
              <w:t>Opgelet:</w:t>
            </w:r>
            <w:r w:rsidRPr="00A8006B">
              <w:rPr>
                <w:rFonts w:cs="Calibri"/>
                <w:b/>
                <w:color w:val="000000"/>
                <w:sz w:val="24"/>
                <w:szCs w:val="24"/>
              </w:rPr>
              <w:t xml:space="preserve"> U moet de onderneming en de FSMA </w:t>
            </w:r>
            <w:r w:rsidRPr="00A8006B">
              <w:rPr>
                <w:rFonts w:cs="Calibri"/>
                <w:b/>
                <w:color w:val="000000"/>
                <w:sz w:val="24"/>
                <w:szCs w:val="24"/>
                <w:u w:val="single"/>
              </w:rPr>
              <w:t>onmiddellijk</w:t>
            </w:r>
            <w:r w:rsidRPr="00A8006B">
              <w:rPr>
                <w:rFonts w:cs="Calibri"/>
                <w:b/>
                <w:color w:val="000000"/>
                <w:sz w:val="24"/>
                <w:szCs w:val="24"/>
              </w:rPr>
              <w:t xml:space="preserve"> en </w:t>
            </w:r>
            <w:r w:rsidRPr="00A8006B">
              <w:rPr>
                <w:rFonts w:cs="Calibri"/>
                <w:b/>
                <w:color w:val="000000"/>
                <w:sz w:val="24"/>
                <w:szCs w:val="24"/>
                <w:u w:val="single"/>
              </w:rPr>
              <w:t xml:space="preserve">op eigen initiatief </w:t>
            </w:r>
            <w:r w:rsidRPr="00A8006B">
              <w:rPr>
                <w:rFonts w:cs="Calibri"/>
                <w:b/>
                <w:color w:val="000000"/>
                <w:sz w:val="24"/>
                <w:szCs w:val="24"/>
              </w:rPr>
              <w:t>op de hoogte brengen als de antwoorden die u gegeven hebt, niet meer gelden, vooral als de wijziging</w:t>
            </w:r>
            <w:r w:rsidR="00772DD7">
              <w:rPr>
                <w:rFonts w:cs="Calibri"/>
                <w:b/>
                <w:color w:val="000000"/>
                <w:sz w:val="24"/>
                <w:szCs w:val="24"/>
              </w:rPr>
              <w:t>en</w:t>
            </w:r>
            <w:r w:rsidRPr="00A8006B">
              <w:rPr>
                <w:rFonts w:cs="Calibri"/>
                <w:b/>
                <w:color w:val="000000"/>
                <w:sz w:val="24"/>
                <w:szCs w:val="24"/>
              </w:rPr>
              <w:t xml:space="preserve"> uw </w:t>
            </w:r>
            <w:r w:rsidR="00772DD7">
              <w:rPr>
                <w:rFonts w:cs="Calibri"/>
                <w:b/>
                <w:color w:val="000000"/>
                <w:sz w:val="24"/>
                <w:szCs w:val="24"/>
              </w:rPr>
              <w:t>geschiktheid</w:t>
            </w:r>
            <w:r w:rsidRPr="00A8006B">
              <w:rPr>
                <w:rFonts w:cs="Calibri"/>
                <w:b/>
                <w:color w:val="000000"/>
                <w:sz w:val="24"/>
                <w:szCs w:val="24"/>
              </w:rPr>
              <w:t xml:space="preserve"> </w:t>
            </w:r>
            <w:r w:rsidR="00772DD7">
              <w:rPr>
                <w:rFonts w:cs="Calibri"/>
                <w:b/>
                <w:color w:val="000000"/>
                <w:sz w:val="24"/>
                <w:szCs w:val="24"/>
              </w:rPr>
              <w:t xml:space="preserve">als aandeelhouder </w:t>
            </w:r>
            <w:r w:rsidRPr="00A8006B">
              <w:rPr>
                <w:rFonts w:cs="Calibri"/>
                <w:b/>
                <w:color w:val="000000"/>
                <w:sz w:val="24"/>
                <w:szCs w:val="24"/>
              </w:rPr>
              <w:t>dreigen aan te tasten.</w:t>
            </w:r>
          </w:p>
        </w:tc>
      </w:tr>
    </w:tbl>
    <w:p w14:paraId="25C97CA2" w14:textId="77777777" w:rsidR="0089666B" w:rsidRPr="00C34C4B" w:rsidRDefault="0089666B" w:rsidP="00C34C4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21420B" w:rsidRPr="00CB4F9C" w14:paraId="25179C92" w14:textId="77777777" w:rsidTr="007D7227">
        <w:trPr>
          <w:trHeight w:val="510"/>
        </w:trPr>
        <w:tc>
          <w:tcPr>
            <w:tcW w:w="3681" w:type="dxa"/>
            <w:shd w:val="clear" w:color="auto" w:fill="BBCC00" w:themeFill="accent3"/>
          </w:tcPr>
          <w:p w14:paraId="3DBF12D7" w14:textId="77777777" w:rsidR="0021420B" w:rsidRPr="00C34C4B" w:rsidRDefault="0021420B" w:rsidP="008A6E54">
            <w:pPr>
              <w:ind w:right="567"/>
              <w:rPr>
                <w:rFonts w:cs="Calibri"/>
                <w:b/>
                <w:sz w:val="24"/>
                <w:szCs w:val="24"/>
                <w:lang w:eastAsia="fr-BE"/>
              </w:rPr>
            </w:pPr>
            <w:r w:rsidRPr="00C34C4B">
              <w:rPr>
                <w:rFonts w:cs="Calibri"/>
                <w:b/>
                <w:sz w:val="24"/>
                <w:szCs w:val="24"/>
                <w:lang w:eastAsia="fr-BE"/>
              </w:rPr>
              <w:t>Datum</w:t>
            </w:r>
          </w:p>
        </w:tc>
        <w:sdt>
          <w:sdtPr>
            <w:rPr>
              <w:rFonts w:cs="Calibri"/>
              <w:sz w:val="24"/>
              <w:szCs w:val="24"/>
              <w:lang w:eastAsia="fr-BE"/>
            </w:rPr>
            <w:id w:val="2002543510"/>
            <w:placeholder>
              <w:docPart w:val="DefaultPlaceholder_-1854013437"/>
            </w:placeholder>
            <w:showingPlcHdr/>
            <w:date>
              <w:dateFormat w:val="dd/MM/yyyy"/>
              <w:lid w:val="en-BE"/>
              <w:storeMappedDataAs w:val="dateTime"/>
              <w:calendar w:val="gregorian"/>
            </w:date>
          </w:sdtPr>
          <w:sdtEndPr/>
          <w:sdtContent>
            <w:tc>
              <w:tcPr>
                <w:tcW w:w="5381" w:type="dxa"/>
              </w:tcPr>
              <w:p w14:paraId="6642A097" w14:textId="6D63A14E" w:rsidR="0021420B" w:rsidRPr="00C96600" w:rsidRDefault="00C96600" w:rsidP="008A6E54">
                <w:pPr>
                  <w:ind w:right="567"/>
                  <w:rPr>
                    <w:rFonts w:cs="Calibri"/>
                    <w:sz w:val="24"/>
                    <w:szCs w:val="24"/>
                    <w:lang w:val="fr-BE" w:eastAsia="fr-BE"/>
                  </w:rPr>
                </w:pPr>
                <w:r w:rsidRPr="00C96600">
                  <w:rPr>
                    <w:rStyle w:val="PlaceholderText"/>
                    <w:lang w:val="fr-BE"/>
                  </w:rPr>
                  <w:t>Click or tap to enter a date.</w:t>
                </w:r>
              </w:p>
            </w:tc>
          </w:sdtContent>
        </w:sdt>
      </w:tr>
      <w:tr w:rsidR="0021420B" w:rsidRPr="000A47A6" w14:paraId="2BA82626" w14:textId="77777777" w:rsidTr="007D7227">
        <w:trPr>
          <w:trHeight w:val="510"/>
        </w:trPr>
        <w:tc>
          <w:tcPr>
            <w:tcW w:w="3681" w:type="dxa"/>
            <w:shd w:val="clear" w:color="auto" w:fill="BBCC00" w:themeFill="accent3"/>
          </w:tcPr>
          <w:p w14:paraId="15DE4D1B" w14:textId="77777777" w:rsidR="0021420B" w:rsidRPr="00C34C4B" w:rsidRDefault="0021420B" w:rsidP="008A6E54">
            <w:pPr>
              <w:ind w:right="567"/>
              <w:rPr>
                <w:rFonts w:cs="Calibri"/>
                <w:b/>
                <w:sz w:val="24"/>
                <w:szCs w:val="24"/>
                <w:lang w:eastAsia="fr-BE"/>
              </w:rPr>
            </w:pPr>
            <w:r w:rsidRPr="00C34C4B">
              <w:rPr>
                <w:rFonts w:cs="Calibri"/>
                <w:b/>
                <w:sz w:val="24"/>
                <w:szCs w:val="24"/>
                <w:lang w:eastAsia="fr-BE"/>
              </w:rPr>
              <w:t>Naam</w:t>
            </w:r>
          </w:p>
        </w:tc>
        <w:sdt>
          <w:sdtPr>
            <w:rPr>
              <w:rFonts w:cs="Calibri"/>
              <w:sz w:val="24"/>
              <w:szCs w:val="24"/>
              <w:lang w:eastAsia="fr-BE"/>
            </w:rPr>
            <w:id w:val="98220353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381" w:type="dxa"/>
              </w:tcPr>
              <w:p w14:paraId="0C40C3E7" w14:textId="44E376AF" w:rsidR="0021420B" w:rsidRPr="00C34C4B" w:rsidRDefault="00C96600" w:rsidP="008A6E54">
                <w:pPr>
                  <w:ind w:right="567"/>
                  <w:rPr>
                    <w:rFonts w:cs="Calibri"/>
                    <w:sz w:val="24"/>
                    <w:szCs w:val="24"/>
                    <w:lang w:eastAsia="fr-BE"/>
                  </w:rPr>
                </w:pPr>
                <w:r w:rsidRPr="00161574">
                  <w:rPr>
                    <w:rStyle w:val="PlaceholderText"/>
                    <w:lang w:val="nl-NL"/>
                  </w:rPr>
                  <w:t>Click or tap here to enter text.</w:t>
                </w:r>
              </w:p>
            </w:tc>
          </w:sdtContent>
        </w:sdt>
      </w:tr>
      <w:tr w:rsidR="0021420B" w:rsidRPr="003D22BC" w14:paraId="5D278F07" w14:textId="77777777" w:rsidTr="007D7227">
        <w:trPr>
          <w:trHeight w:val="510"/>
        </w:trPr>
        <w:tc>
          <w:tcPr>
            <w:tcW w:w="3681" w:type="dxa"/>
            <w:shd w:val="clear" w:color="auto" w:fill="BBCC00" w:themeFill="accent3"/>
          </w:tcPr>
          <w:p w14:paraId="6CCC403E" w14:textId="3DC2E812" w:rsidR="0021420B" w:rsidRPr="00C34C4B" w:rsidRDefault="003142F7" w:rsidP="008A6E54">
            <w:pPr>
              <w:ind w:right="567"/>
              <w:jc w:val="both"/>
              <w:rPr>
                <w:rFonts w:cs="Calibri"/>
                <w:b/>
                <w:sz w:val="24"/>
                <w:szCs w:val="24"/>
                <w:lang w:eastAsia="fr-BE"/>
              </w:rPr>
            </w:pPr>
            <w:r w:rsidRPr="00C34C4B">
              <w:rPr>
                <w:rFonts w:cs="Calibri"/>
                <w:b/>
                <w:sz w:val="24"/>
                <w:szCs w:val="24"/>
                <w:lang w:eastAsia="fr-BE"/>
              </w:rPr>
              <w:t>Uw hoedanigheid</w:t>
            </w:r>
          </w:p>
        </w:tc>
        <w:tc>
          <w:tcPr>
            <w:tcW w:w="5381" w:type="dxa"/>
          </w:tcPr>
          <w:p w14:paraId="4125A525" w14:textId="3CA706E7" w:rsidR="00874246" w:rsidRDefault="0002043C" w:rsidP="008A6E54">
            <w:pPr>
              <w:ind w:right="567"/>
              <w:rPr>
                <w:rFonts w:cs="Calibri"/>
                <w:sz w:val="24"/>
                <w:szCs w:val="24"/>
                <w:lang w:eastAsia="fr-BE"/>
              </w:rPr>
            </w:pPr>
            <w:sdt>
              <w:sdtPr>
                <w:rPr>
                  <w:rFonts w:cs="Calibri"/>
                  <w:sz w:val="24"/>
                  <w:szCs w:val="24"/>
                  <w:lang w:eastAsia="fr-BE"/>
                </w:rPr>
                <w:id w:val="1919593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600">
                  <w:rPr>
                    <w:rFonts w:ascii="MS Gothic" w:eastAsia="MS Gothic" w:hAnsi="MS Gothic" w:cs="Calibri" w:hint="eastAsia"/>
                    <w:sz w:val="24"/>
                    <w:szCs w:val="24"/>
                    <w:lang w:eastAsia="fr-BE"/>
                  </w:rPr>
                  <w:t>☐</w:t>
                </w:r>
              </w:sdtContent>
            </w:sdt>
            <w:r w:rsidR="003142F7" w:rsidRPr="00C34C4B">
              <w:rPr>
                <w:rFonts w:cs="Calibri"/>
                <w:sz w:val="24"/>
                <w:szCs w:val="24"/>
                <w:lang w:eastAsia="fr-BE"/>
              </w:rPr>
              <w:t xml:space="preserve"> </w:t>
            </w:r>
            <w:proofErr w:type="gramStart"/>
            <w:r w:rsidR="003142F7" w:rsidRPr="00C34C4B">
              <w:rPr>
                <w:rFonts w:cs="Calibri"/>
                <w:sz w:val="24"/>
                <w:szCs w:val="24"/>
                <w:lang w:eastAsia="fr-BE"/>
              </w:rPr>
              <w:t>handelend</w:t>
            </w:r>
            <w:proofErr w:type="gramEnd"/>
            <w:r w:rsidR="003142F7" w:rsidRPr="00C34C4B">
              <w:rPr>
                <w:rFonts w:cs="Calibri"/>
                <w:sz w:val="24"/>
                <w:szCs w:val="24"/>
                <w:lang w:eastAsia="fr-BE"/>
              </w:rPr>
              <w:t xml:space="preserve"> in eigen naam als aandeelhouder;</w:t>
            </w:r>
          </w:p>
          <w:p w14:paraId="72C96C74" w14:textId="40943BCE" w:rsidR="0021420B" w:rsidRPr="007D7227" w:rsidRDefault="00874246" w:rsidP="008A6E54">
            <w:pPr>
              <w:ind w:right="567"/>
              <w:rPr>
                <w:rFonts w:cs="Calibri"/>
                <w:b/>
                <w:bCs/>
                <w:sz w:val="24"/>
                <w:szCs w:val="24"/>
                <w:lang w:eastAsia="fr-BE"/>
              </w:rPr>
            </w:pPr>
            <w:r w:rsidRPr="007D7227">
              <w:rPr>
                <w:rFonts w:cs="Calibri"/>
                <w:b/>
                <w:bCs/>
                <w:sz w:val="24"/>
                <w:szCs w:val="24"/>
                <w:lang w:eastAsia="fr-BE"/>
              </w:rPr>
              <w:t>OF</w:t>
            </w:r>
          </w:p>
          <w:p w14:paraId="34528791" w14:textId="33E9FF95" w:rsidR="003142F7" w:rsidRPr="00C34C4B" w:rsidRDefault="0002043C" w:rsidP="008A6E54">
            <w:pPr>
              <w:ind w:right="567"/>
              <w:rPr>
                <w:rFonts w:cs="Calibri"/>
                <w:sz w:val="24"/>
                <w:szCs w:val="24"/>
                <w:lang w:eastAsia="fr-BE"/>
              </w:rPr>
            </w:pPr>
            <w:sdt>
              <w:sdtPr>
                <w:rPr>
                  <w:rFonts w:cs="Calibri"/>
                  <w:sz w:val="24"/>
                  <w:szCs w:val="24"/>
                  <w:lang w:eastAsia="fr-BE"/>
                </w:rPr>
                <w:id w:val="1220094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600">
                  <w:rPr>
                    <w:rFonts w:ascii="MS Gothic" w:eastAsia="MS Gothic" w:hAnsi="MS Gothic" w:cs="Calibri" w:hint="eastAsia"/>
                    <w:sz w:val="24"/>
                    <w:szCs w:val="24"/>
                    <w:lang w:eastAsia="fr-BE"/>
                  </w:rPr>
                  <w:t>☐</w:t>
                </w:r>
              </w:sdtContent>
            </w:sdt>
            <w:r w:rsidR="003142F7" w:rsidRPr="00C34C4B">
              <w:rPr>
                <w:rFonts w:cs="Calibri"/>
                <w:sz w:val="24"/>
                <w:szCs w:val="24"/>
                <w:lang w:eastAsia="fr-BE"/>
              </w:rPr>
              <w:t xml:space="preserve"> </w:t>
            </w:r>
            <w:proofErr w:type="gramStart"/>
            <w:r w:rsidR="003142F7" w:rsidRPr="00C34C4B">
              <w:rPr>
                <w:rFonts w:cs="Calibri"/>
                <w:sz w:val="24"/>
                <w:szCs w:val="24"/>
                <w:lang w:eastAsia="fr-BE"/>
              </w:rPr>
              <w:t>handelend</w:t>
            </w:r>
            <w:proofErr w:type="gramEnd"/>
            <w:r w:rsidR="003142F7" w:rsidRPr="00C34C4B">
              <w:rPr>
                <w:rFonts w:cs="Calibri"/>
                <w:sz w:val="24"/>
                <w:szCs w:val="24"/>
                <w:lang w:eastAsia="fr-BE"/>
              </w:rPr>
              <w:t xml:space="preserve"> als lasthebber in naam en voor rekening van de aandeelhouder-rechtspersoon</w:t>
            </w:r>
            <w:r w:rsidR="0089666B" w:rsidRPr="00C34C4B">
              <w:rPr>
                <w:rFonts w:cs="Calibri"/>
                <w:sz w:val="24"/>
                <w:szCs w:val="24"/>
                <w:lang w:eastAsia="fr-BE"/>
              </w:rPr>
              <w:t>, vermeld in punt 3 hierboven</w:t>
            </w:r>
            <w:r w:rsidR="00D06077">
              <w:rPr>
                <w:rFonts w:cs="Calibri"/>
                <w:sz w:val="24"/>
                <w:szCs w:val="24"/>
                <w:lang w:eastAsia="fr-BE"/>
              </w:rPr>
              <w:t>.</w:t>
            </w:r>
          </w:p>
        </w:tc>
      </w:tr>
      <w:tr w:rsidR="0021420B" w:rsidRPr="000A47A6" w14:paraId="70C98C91" w14:textId="77777777" w:rsidTr="007D7227">
        <w:trPr>
          <w:trHeight w:val="813"/>
        </w:trPr>
        <w:tc>
          <w:tcPr>
            <w:tcW w:w="3681" w:type="dxa"/>
            <w:shd w:val="clear" w:color="auto" w:fill="BBCC00" w:themeFill="accent3"/>
          </w:tcPr>
          <w:p w14:paraId="51A6F913" w14:textId="77777777" w:rsidR="0021420B" w:rsidRPr="00C34C4B" w:rsidRDefault="0021420B" w:rsidP="008A6E54">
            <w:pPr>
              <w:ind w:right="567"/>
              <w:rPr>
                <w:rFonts w:cs="Calibri"/>
                <w:b/>
                <w:sz w:val="24"/>
                <w:szCs w:val="24"/>
                <w:lang w:eastAsia="fr-BE"/>
              </w:rPr>
            </w:pPr>
            <w:r w:rsidRPr="00C34C4B">
              <w:rPr>
                <w:rFonts w:cs="Calibri"/>
                <w:b/>
                <w:sz w:val="24"/>
                <w:szCs w:val="24"/>
                <w:lang w:eastAsia="fr-BE"/>
              </w:rPr>
              <w:t>Handtekening</w:t>
            </w:r>
          </w:p>
        </w:tc>
        <w:tc>
          <w:tcPr>
            <w:tcW w:w="5381" w:type="dxa"/>
          </w:tcPr>
          <w:p w14:paraId="0DAE3F92" w14:textId="77777777" w:rsidR="0021420B" w:rsidRPr="00C34C4B" w:rsidRDefault="0021420B" w:rsidP="008A6E54">
            <w:pPr>
              <w:ind w:right="567"/>
              <w:rPr>
                <w:rFonts w:cs="Calibri"/>
                <w:sz w:val="24"/>
                <w:szCs w:val="24"/>
                <w:lang w:eastAsia="fr-BE"/>
              </w:rPr>
            </w:pPr>
          </w:p>
        </w:tc>
      </w:tr>
    </w:tbl>
    <w:p w14:paraId="653194E1" w14:textId="77777777" w:rsidR="0021420B" w:rsidRPr="000A47A6" w:rsidRDefault="0021420B" w:rsidP="0021420B">
      <w:pPr>
        <w:pStyle w:val="Heading1"/>
        <w:spacing w:before="360" w:after="240"/>
        <w:ind w:left="431" w:right="567" w:hanging="431"/>
        <w:rPr>
          <w:rFonts w:cs="Calibri"/>
          <w:lang w:val="nl-BE"/>
        </w:rPr>
      </w:pPr>
      <w:bookmarkStart w:id="5" w:name="_Toc524857518"/>
      <w:bookmarkStart w:id="6" w:name="_Toc524858528"/>
      <w:bookmarkStart w:id="7" w:name="_Toc524858603"/>
      <w:bookmarkStart w:id="8" w:name="_Toc524858685"/>
      <w:bookmarkEnd w:id="0"/>
      <w:bookmarkEnd w:id="1"/>
      <w:bookmarkEnd w:id="2"/>
      <w:bookmarkEnd w:id="3"/>
      <w:bookmarkEnd w:id="4"/>
      <w:r w:rsidRPr="000A47A6">
        <w:rPr>
          <w:rFonts w:cs="Calibri"/>
          <w:lang w:val="nl-BE"/>
        </w:rPr>
        <w:lastRenderedPageBreak/>
        <w:t>Wat is de wettelijke basis van deze vragenlijst?</w:t>
      </w:r>
      <w:bookmarkEnd w:id="5"/>
      <w:bookmarkEnd w:id="6"/>
      <w:bookmarkEnd w:id="7"/>
      <w:bookmarkEnd w:id="8"/>
      <w:r w:rsidRPr="000A47A6">
        <w:rPr>
          <w:rFonts w:cs="Calibri"/>
          <w:lang w:val="nl-BE"/>
        </w:rPr>
        <w:t xml:space="preserve"> </w:t>
      </w:r>
    </w:p>
    <w:p w14:paraId="62E0F11A" w14:textId="0168181A" w:rsidR="001D245C" w:rsidRDefault="0021420B" w:rsidP="007D7227">
      <w:pPr>
        <w:spacing w:after="0" w:line="240" w:lineRule="auto"/>
        <w:jc w:val="both"/>
        <w:rPr>
          <w:sz w:val="24"/>
          <w:szCs w:val="24"/>
        </w:rPr>
      </w:pPr>
      <w:r w:rsidRPr="00C34C4B">
        <w:rPr>
          <w:rFonts w:cs="Calibri"/>
          <w:sz w:val="24"/>
          <w:szCs w:val="24"/>
          <w:lang w:eastAsia="fr-BE"/>
        </w:rPr>
        <w:t>De FSMA stelt u deze vragen op basis van artikel</w:t>
      </w:r>
      <w:r w:rsidR="006630A2" w:rsidRPr="00C34C4B">
        <w:rPr>
          <w:rFonts w:cs="Calibri"/>
          <w:sz w:val="24"/>
          <w:szCs w:val="24"/>
          <w:lang w:eastAsia="fr-BE"/>
        </w:rPr>
        <w:t xml:space="preserve"> VII.163</w:t>
      </w:r>
      <w:r w:rsidR="0055482F">
        <w:rPr>
          <w:rFonts w:cs="Calibri"/>
          <w:sz w:val="24"/>
          <w:szCs w:val="24"/>
          <w:lang w:eastAsia="fr-BE"/>
        </w:rPr>
        <w:t>, §1,</w:t>
      </w:r>
      <w:r w:rsidR="006630A2" w:rsidRPr="00C34C4B">
        <w:rPr>
          <w:rFonts w:cs="Calibri"/>
          <w:sz w:val="24"/>
          <w:szCs w:val="24"/>
          <w:lang w:eastAsia="fr-BE"/>
        </w:rPr>
        <w:t xml:space="preserve"> en VII.168 van het wetboek van economisch recht</w:t>
      </w:r>
      <w:r w:rsidR="00394BA0">
        <w:rPr>
          <w:rFonts w:cs="Calibri"/>
          <w:sz w:val="24"/>
          <w:szCs w:val="24"/>
          <w:lang w:eastAsia="fr-BE"/>
        </w:rPr>
        <w:t>.</w:t>
      </w:r>
    </w:p>
    <w:p w14:paraId="68F41D8F" w14:textId="0D978C3E" w:rsidR="00606929" w:rsidRPr="00F731DB" w:rsidRDefault="00606929" w:rsidP="00A8006B">
      <w:pPr>
        <w:pStyle w:val="Heading1"/>
        <w:rPr>
          <w:sz w:val="24"/>
          <w:szCs w:val="24"/>
          <w:lang w:val="nl-NL"/>
        </w:rPr>
      </w:pPr>
      <w:r w:rsidRPr="00F731DB">
        <w:rPr>
          <w:lang w:val="nl-NL"/>
        </w:rPr>
        <w:t>Verwerking van persoonsgegevens - wij respecteren uw privacy</w:t>
      </w:r>
    </w:p>
    <w:p w14:paraId="6A8E660F" w14:textId="77777777" w:rsidR="00163102" w:rsidRPr="007D7227" w:rsidRDefault="00163102" w:rsidP="007D72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BCC00" w:themeFill="accent3"/>
        <w:spacing w:after="200" w:line="276" w:lineRule="auto"/>
        <w:rPr>
          <w:b/>
          <w:bCs/>
          <w:sz w:val="24"/>
          <w:szCs w:val="24"/>
        </w:rPr>
      </w:pPr>
      <w:r w:rsidRPr="007D7227">
        <w:rPr>
          <w:b/>
          <w:bCs/>
          <w:sz w:val="24"/>
          <w:szCs w:val="24"/>
        </w:rPr>
        <w:t xml:space="preserve">De persoonsgegevens die u via deze vragenlijst aan de FSMA bezorgt, worden door haar verwerkt zoals beschreven in haar </w:t>
      </w:r>
      <w:hyperlink r:id="rId14" w:history="1">
        <w:r w:rsidRPr="007D7227">
          <w:rPr>
            <w:rStyle w:val="Hyperlink"/>
            <w:b/>
            <w:bCs/>
            <w:sz w:val="24"/>
            <w:szCs w:val="24"/>
          </w:rPr>
          <w:t>Privacybeleid</w:t>
        </w:r>
      </w:hyperlink>
      <w:r w:rsidRPr="007D7227">
        <w:rPr>
          <w:b/>
          <w:bCs/>
          <w:sz w:val="24"/>
          <w:szCs w:val="24"/>
        </w:rPr>
        <w:t>.</w:t>
      </w:r>
    </w:p>
    <w:sectPr w:rsidR="00163102" w:rsidRPr="007D7227" w:rsidSect="004D4A16"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1417" w:right="1417" w:bottom="1134" w:left="1417" w:header="1531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2DE33" w14:textId="77777777" w:rsidR="0002043C" w:rsidRDefault="0002043C" w:rsidP="00882CD2">
      <w:pPr>
        <w:spacing w:after="0" w:line="240" w:lineRule="auto"/>
      </w:pPr>
      <w:r>
        <w:separator/>
      </w:r>
    </w:p>
  </w:endnote>
  <w:endnote w:type="continuationSeparator" w:id="0">
    <w:p w14:paraId="22FBE22A" w14:textId="77777777" w:rsidR="0002043C" w:rsidRDefault="0002043C" w:rsidP="00882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otham Rounded Bold"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otham Rounded Book"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264E1" w14:textId="77777777" w:rsidR="00CB3B26" w:rsidRPr="00636014" w:rsidRDefault="00CB3B26" w:rsidP="003554C9">
    <w:pPr>
      <w:pStyle w:val="Footer"/>
      <w:tabs>
        <w:tab w:val="clear" w:pos="4513"/>
        <w:tab w:val="clear" w:pos="9026"/>
        <w:tab w:val="left" w:pos="5126"/>
      </w:tabs>
      <w:rPr>
        <w:rFonts w:ascii="Gotham Rounded Book" w:hAnsi="Gotham Rounded Book"/>
        <w:b/>
        <w:color w:val="002244" w:themeColor="text2"/>
        <w:sz w:val="16"/>
        <w:szCs w:val="16"/>
      </w:rPr>
    </w:pPr>
    <w:r w:rsidRPr="00636014">
      <w:rPr>
        <w:rFonts w:ascii="Gotham Rounded Book" w:hAnsi="Gotham Rounded Book"/>
        <w:b/>
        <w:color w:val="BBCC00" w:themeColor="accent3"/>
        <w:sz w:val="16"/>
        <w:szCs w:val="16"/>
      </w:rPr>
      <w:t>/</w:t>
    </w:r>
    <w:r w:rsidRPr="00636014">
      <w:rPr>
        <w:rFonts w:ascii="Gotham Rounded Book" w:hAnsi="Gotham Rounded Book"/>
        <w:sz w:val="16"/>
        <w:szCs w:val="16"/>
      </w:rPr>
      <w:t xml:space="preserve"> </w:t>
    </w:r>
    <w:r w:rsidRPr="00636014">
      <w:rPr>
        <w:rFonts w:ascii="Gotham Rounded Book" w:hAnsi="Gotham Rounded Book"/>
        <w:color w:val="002244" w:themeColor="text2"/>
        <w:sz w:val="16"/>
        <w:szCs w:val="16"/>
      </w:rPr>
      <w:t>FSMA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151D6" w14:textId="77777777" w:rsidR="00CB3B26" w:rsidRPr="00AF7885" w:rsidRDefault="00CB3B26" w:rsidP="00F54DCB">
    <w:pPr>
      <w:pStyle w:val="Footer"/>
      <w:tabs>
        <w:tab w:val="clear" w:pos="4513"/>
        <w:tab w:val="clear" w:pos="9026"/>
        <w:tab w:val="left" w:pos="6691"/>
      </w:tabs>
      <w:rPr>
        <w:rFonts w:ascii="Gotham Rounded Book" w:hAnsi="Gotham Rounded Book"/>
        <w:sz w:val="14"/>
        <w:szCs w:val="14"/>
      </w:rPr>
    </w:pPr>
    <w:r w:rsidRPr="00AF7885">
      <w:rPr>
        <w:rFonts w:ascii="Gotham Rounded Book" w:hAnsi="Gotham Rounded Book"/>
        <w:sz w:val="14"/>
        <w:szCs w:val="14"/>
      </w:rPr>
      <w:t xml:space="preserve">Congresstraat 12-14      1000 Brussel      </w:t>
    </w:r>
    <w:r w:rsidRPr="00AF7885">
      <w:rPr>
        <w:rFonts w:ascii="Gotham Rounded Book" w:hAnsi="Gotham Rounded Book"/>
        <w:sz w:val="14"/>
        <w:szCs w:val="14"/>
      </w:rPr>
      <w:tab/>
    </w:r>
    <w:r w:rsidRPr="00AF7885">
      <w:rPr>
        <w:rFonts w:ascii="Gotham Rounded Book" w:hAnsi="Gotham Rounded Book"/>
        <w:b/>
        <w:color w:val="BBCC00" w:themeColor="accent3"/>
        <w:sz w:val="14"/>
        <w:szCs w:val="14"/>
      </w:rPr>
      <w:t>/</w:t>
    </w:r>
    <w:r w:rsidRPr="00AF7885">
      <w:rPr>
        <w:rFonts w:ascii="Gotham Rounded Book" w:hAnsi="Gotham Rounded Book"/>
        <w:sz w:val="14"/>
        <w:szCs w:val="14"/>
      </w:rPr>
      <w:t xml:space="preserve"> www.fsma.be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2EED6" w14:textId="77777777" w:rsidR="0002043C" w:rsidRDefault="0002043C" w:rsidP="00882CD2">
      <w:pPr>
        <w:spacing w:after="0" w:line="240" w:lineRule="auto"/>
      </w:pPr>
      <w:r>
        <w:separator/>
      </w:r>
    </w:p>
  </w:footnote>
  <w:footnote w:type="continuationSeparator" w:id="0">
    <w:p w14:paraId="7BCBAB55" w14:textId="77777777" w:rsidR="0002043C" w:rsidRDefault="0002043C" w:rsidP="00882CD2">
      <w:pPr>
        <w:spacing w:after="0" w:line="240" w:lineRule="auto"/>
      </w:pPr>
      <w:r>
        <w:continuationSeparator/>
      </w:r>
    </w:p>
  </w:footnote>
  <w:footnote w:id="1">
    <w:p w14:paraId="5A63989B" w14:textId="60C57BF1" w:rsidR="009662FC" w:rsidRPr="00212898" w:rsidRDefault="009662FC" w:rsidP="004D4A16">
      <w:pPr>
        <w:pStyle w:val="FootnoteText"/>
        <w:ind w:left="284" w:hanging="284"/>
      </w:pPr>
      <w:r>
        <w:rPr>
          <w:rStyle w:val="FootnoteReference"/>
        </w:rPr>
        <w:footnoteRef/>
      </w:r>
      <w:r w:rsidR="004D4A16">
        <w:tab/>
      </w:r>
      <w:hyperlink r:id="rId1" w:history="1">
        <w:r w:rsidRPr="009662FC">
          <w:rPr>
            <w:color w:val="0000FF"/>
            <w:szCs w:val="22"/>
            <w:u w:val="single"/>
          </w:rPr>
          <w:t>Wat is een "aandeelhouder die de controle over de vennootschap uitoefent"? | FSMA</w:t>
        </w:r>
      </w:hyperlink>
    </w:p>
  </w:footnote>
  <w:footnote w:id="2">
    <w:p w14:paraId="7CF8336E" w14:textId="2B46AEF9" w:rsidR="003F3B4B" w:rsidRPr="003F3B4B" w:rsidRDefault="003F3B4B" w:rsidP="004D4A16">
      <w:pPr>
        <w:pStyle w:val="FootnoteText"/>
        <w:ind w:left="284" w:hanging="284"/>
        <w:jc w:val="both"/>
      </w:pPr>
      <w:r>
        <w:rPr>
          <w:rStyle w:val="FootnoteReference"/>
        </w:rPr>
        <w:footnoteRef/>
      </w:r>
      <w:r w:rsidR="004D4A16">
        <w:tab/>
      </w:r>
      <w:r w:rsidRPr="008323EE">
        <w:t>Voor rechtspersonen die niet over een Belgisch ondernemingsnummer beschikken: vermeld het adres van de maatschappelijke zetel.</w:t>
      </w:r>
    </w:p>
  </w:footnote>
  <w:footnote w:id="3">
    <w:p w14:paraId="4426A85E" w14:textId="645AB0A4" w:rsidR="003F3B4B" w:rsidRPr="00212898" w:rsidRDefault="003F3B4B" w:rsidP="004D4A16">
      <w:pPr>
        <w:pStyle w:val="FootnoteText"/>
        <w:ind w:left="284" w:hanging="284"/>
        <w:jc w:val="both"/>
      </w:pPr>
      <w:r>
        <w:rPr>
          <w:rStyle w:val="FootnoteReference"/>
        </w:rPr>
        <w:footnoteRef/>
      </w:r>
      <w:r w:rsidR="004D4A16">
        <w:tab/>
      </w:r>
      <w:r>
        <w:t>Voor personen die geen Belgisch rijksregisternummer hebben: vermeld de geboortedatum en geboorteplaats.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9" w:name="bkmName2" w:displacedByCustomXml="next"/>
  <w:bookmarkEnd w:id="9" w:displacedByCustomXml="next"/>
  <w:sdt>
    <w:sdtPr>
      <w:id w:val="11319060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8ECEFCD" w14:textId="449EDF7B" w:rsidR="006E7D28" w:rsidRDefault="0002043C">
        <w:pPr>
          <w:pStyle w:val="Header"/>
          <w:jc w:val="right"/>
        </w:pPr>
        <w:sdt>
          <w:sdtPr>
            <w:id w:val="-996418877"/>
            <w:docPartObj>
              <w:docPartGallery w:val="Page Numbers (Top of Page)"/>
              <w:docPartUnique/>
            </w:docPartObj>
          </w:sdtPr>
          <w:sdtEndPr/>
          <w:sdtContent>
            <w:r w:rsidR="004D4A16">
              <w:rPr>
                <w:b/>
                <w:bCs/>
                <w:sz w:val="24"/>
                <w:szCs w:val="24"/>
              </w:rPr>
              <w:fldChar w:fldCharType="begin"/>
            </w:r>
            <w:r w:rsidR="004D4A16">
              <w:rPr>
                <w:b/>
                <w:bCs/>
              </w:rPr>
              <w:instrText xml:space="preserve"> PAGE </w:instrText>
            </w:r>
            <w:r w:rsidR="004D4A16">
              <w:rPr>
                <w:b/>
                <w:bCs/>
                <w:sz w:val="24"/>
                <w:szCs w:val="24"/>
              </w:rPr>
              <w:fldChar w:fldCharType="separate"/>
            </w:r>
            <w:r w:rsidR="004D4A16">
              <w:rPr>
                <w:b/>
                <w:bCs/>
                <w:sz w:val="24"/>
                <w:szCs w:val="24"/>
              </w:rPr>
              <w:t>1</w:t>
            </w:r>
            <w:r w:rsidR="004D4A16">
              <w:rPr>
                <w:b/>
                <w:bCs/>
                <w:sz w:val="24"/>
                <w:szCs w:val="24"/>
              </w:rPr>
              <w:fldChar w:fldCharType="end"/>
            </w:r>
            <w:r w:rsidR="004D4A16">
              <w:t xml:space="preserve"> / </w:t>
            </w:r>
            <w:r w:rsidR="004D4A16">
              <w:rPr>
                <w:b/>
                <w:bCs/>
                <w:sz w:val="24"/>
                <w:szCs w:val="24"/>
              </w:rPr>
              <w:fldChar w:fldCharType="begin"/>
            </w:r>
            <w:r w:rsidR="004D4A16">
              <w:rPr>
                <w:b/>
                <w:bCs/>
              </w:rPr>
              <w:instrText xml:space="preserve"> NUMPAGES  </w:instrText>
            </w:r>
            <w:r w:rsidR="004D4A16">
              <w:rPr>
                <w:b/>
                <w:bCs/>
                <w:sz w:val="24"/>
                <w:szCs w:val="24"/>
              </w:rPr>
              <w:fldChar w:fldCharType="separate"/>
            </w:r>
            <w:r w:rsidR="004D4A16">
              <w:rPr>
                <w:b/>
                <w:bCs/>
                <w:sz w:val="24"/>
                <w:szCs w:val="24"/>
              </w:rPr>
              <w:t>7</w:t>
            </w:r>
            <w:r w:rsidR="004D4A16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  <w:r w:rsidR="004D4A16">
          <w:rPr>
            <w:noProof/>
            <w:lang w:val="fr-BE" w:eastAsia="fr-BE"/>
          </w:rPr>
          <w:drawing>
            <wp:anchor distT="0" distB="0" distL="114300" distR="114300" simplePos="0" relativeHeight="251663360" behindDoc="0" locked="0" layoutInCell="1" allowOverlap="1" wp14:anchorId="67317344" wp14:editId="22A97E62">
              <wp:simplePos x="0" y="0"/>
              <wp:positionH relativeFrom="page">
                <wp:posOffset>822157</wp:posOffset>
              </wp:positionH>
              <wp:positionV relativeFrom="page">
                <wp:posOffset>420094</wp:posOffset>
              </wp:positionV>
              <wp:extent cx="1242204" cy="661158"/>
              <wp:effectExtent l="0" t="0" r="0" b="5715"/>
              <wp:wrapNone/>
              <wp:docPr id="1376117502" name="Afbeelding 0" descr="FSMA_logo_brief_NL_RGB.bmp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FSMA_logo_brief_NL_RGB.bmp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42204" cy="6611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  <w:p w14:paraId="54B8543A" w14:textId="77777777" w:rsidR="00CB3B26" w:rsidRPr="00022F1B" w:rsidRDefault="00CB3B26" w:rsidP="00A60EE1">
    <w:pPr>
      <w:pStyle w:val="Header"/>
      <w:tabs>
        <w:tab w:val="clear" w:pos="4513"/>
        <w:tab w:val="clear" w:pos="9026"/>
        <w:tab w:val="right" w:pos="9015"/>
      </w:tabs>
      <w:spacing w:line="168" w:lineRule="exact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AC9D8" w14:textId="0DAF08F0" w:rsidR="00CB3B26" w:rsidRDefault="0002043C" w:rsidP="004D4A16">
    <w:pPr>
      <w:pStyle w:val="Header"/>
      <w:spacing w:after="240"/>
      <w:jc w:val="right"/>
    </w:pPr>
    <w:sdt>
      <w:sdtPr>
        <w:id w:val="98381352"/>
        <w:docPartObj>
          <w:docPartGallery w:val="Page Numbers (Top of Page)"/>
          <w:docPartUnique/>
        </w:docPartObj>
      </w:sdtPr>
      <w:sdtEndPr/>
      <w:sdtContent>
        <w:r w:rsidR="004D4A16">
          <w:rPr>
            <w:b/>
            <w:bCs/>
            <w:sz w:val="24"/>
            <w:szCs w:val="24"/>
          </w:rPr>
          <w:fldChar w:fldCharType="begin"/>
        </w:r>
        <w:r w:rsidR="004D4A16">
          <w:rPr>
            <w:b/>
            <w:bCs/>
          </w:rPr>
          <w:instrText xml:space="preserve"> PAGE </w:instrText>
        </w:r>
        <w:r w:rsidR="004D4A16">
          <w:rPr>
            <w:b/>
            <w:bCs/>
            <w:sz w:val="24"/>
            <w:szCs w:val="24"/>
          </w:rPr>
          <w:fldChar w:fldCharType="separate"/>
        </w:r>
        <w:r w:rsidR="004D4A16">
          <w:rPr>
            <w:b/>
            <w:bCs/>
          </w:rPr>
          <w:t>1</w:t>
        </w:r>
        <w:r w:rsidR="004D4A16">
          <w:rPr>
            <w:b/>
            <w:bCs/>
            <w:sz w:val="24"/>
            <w:szCs w:val="24"/>
          </w:rPr>
          <w:fldChar w:fldCharType="end"/>
        </w:r>
        <w:r w:rsidR="004D4A16">
          <w:t xml:space="preserve"> / </w:t>
        </w:r>
        <w:r w:rsidR="004D4A16">
          <w:rPr>
            <w:b/>
            <w:bCs/>
            <w:sz w:val="24"/>
            <w:szCs w:val="24"/>
          </w:rPr>
          <w:fldChar w:fldCharType="begin"/>
        </w:r>
        <w:r w:rsidR="004D4A16">
          <w:rPr>
            <w:b/>
            <w:bCs/>
          </w:rPr>
          <w:instrText xml:space="preserve"> NUMPAGES  </w:instrText>
        </w:r>
        <w:r w:rsidR="004D4A16">
          <w:rPr>
            <w:b/>
            <w:bCs/>
            <w:sz w:val="24"/>
            <w:szCs w:val="24"/>
          </w:rPr>
          <w:fldChar w:fldCharType="separate"/>
        </w:r>
        <w:r w:rsidR="004D4A16">
          <w:rPr>
            <w:b/>
            <w:bCs/>
          </w:rPr>
          <w:t>7</w:t>
        </w:r>
        <w:r w:rsidR="004D4A16">
          <w:rPr>
            <w:b/>
            <w:bCs/>
            <w:sz w:val="24"/>
            <w:szCs w:val="24"/>
          </w:rPr>
          <w:fldChar w:fldCharType="end"/>
        </w:r>
      </w:sdtContent>
    </w:sdt>
    <w:r w:rsidR="004D4A16">
      <w:rPr>
        <w:noProof/>
        <w:lang w:val="fr-BE" w:eastAsia="fr-BE"/>
      </w:rPr>
      <w:drawing>
        <wp:anchor distT="0" distB="0" distL="114300" distR="114300" simplePos="0" relativeHeight="251659264" behindDoc="0" locked="0" layoutInCell="1" allowOverlap="1" wp14:anchorId="039C070B" wp14:editId="25BFBB88">
          <wp:simplePos x="0" y="0"/>
          <wp:positionH relativeFrom="page">
            <wp:posOffset>891220</wp:posOffset>
          </wp:positionH>
          <wp:positionV relativeFrom="page">
            <wp:posOffset>421868</wp:posOffset>
          </wp:positionV>
          <wp:extent cx="1242204" cy="661158"/>
          <wp:effectExtent l="0" t="0" r="0" b="5715"/>
          <wp:wrapNone/>
          <wp:docPr id="714245053" name="Afbeelding 0" descr="FSMA_logo_brief_NL_RGB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SMA_logo_brief_NL_RGB.bmp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2204" cy="6611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F5338"/>
    <w:multiLevelType w:val="hybridMultilevel"/>
    <w:tmpl w:val="E6E8D2E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3484B"/>
    <w:multiLevelType w:val="hybridMultilevel"/>
    <w:tmpl w:val="458A45A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86407"/>
    <w:multiLevelType w:val="hybridMultilevel"/>
    <w:tmpl w:val="7C7659A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47D66"/>
    <w:multiLevelType w:val="hybridMultilevel"/>
    <w:tmpl w:val="12F6B24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15A0A"/>
    <w:multiLevelType w:val="hybridMultilevel"/>
    <w:tmpl w:val="007CF16A"/>
    <w:lvl w:ilvl="0" w:tplc="080C0001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0CA3ADD"/>
    <w:multiLevelType w:val="hybridMultilevel"/>
    <w:tmpl w:val="011CDD2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76147A"/>
    <w:multiLevelType w:val="hybridMultilevel"/>
    <w:tmpl w:val="7932DFD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9C5060"/>
    <w:multiLevelType w:val="hybridMultilevel"/>
    <w:tmpl w:val="697292FA"/>
    <w:lvl w:ilvl="0" w:tplc="3C90E574">
      <w:start w:val="3"/>
      <w:numFmt w:val="upperRoman"/>
      <w:lvlText w:val="%1."/>
      <w:lvlJc w:val="left"/>
      <w:pPr>
        <w:ind w:left="786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42F11"/>
    <w:multiLevelType w:val="hybridMultilevel"/>
    <w:tmpl w:val="C6CAC51C"/>
    <w:lvl w:ilvl="0" w:tplc="0F627916">
      <w:start w:val="1"/>
      <w:numFmt w:val="upperRoman"/>
      <w:lvlText w:val="%1."/>
      <w:lvlJc w:val="left"/>
      <w:pPr>
        <w:ind w:left="786" w:hanging="360"/>
      </w:pPr>
      <w:rPr>
        <w:rFonts w:hint="default"/>
      </w:rPr>
    </w:lvl>
    <w:lvl w:ilvl="1" w:tplc="3E3C048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F3348"/>
    <w:multiLevelType w:val="hybridMultilevel"/>
    <w:tmpl w:val="1C08E89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A65014"/>
    <w:multiLevelType w:val="hybridMultilevel"/>
    <w:tmpl w:val="A6B6224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303973"/>
    <w:multiLevelType w:val="hybridMultilevel"/>
    <w:tmpl w:val="7D8A78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E7290A"/>
    <w:multiLevelType w:val="hybridMultilevel"/>
    <w:tmpl w:val="12C8FC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853BA5"/>
    <w:multiLevelType w:val="multilevel"/>
    <w:tmpl w:val="DBB2EE9A"/>
    <w:lvl w:ilvl="0">
      <w:start w:val="1"/>
      <w:numFmt w:val="decimal"/>
      <w:pStyle w:val="Heading1"/>
      <w:lvlText w:val="%1"/>
      <w:lvlJc w:val="left"/>
      <w:pPr>
        <w:ind w:left="573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1EEE399C"/>
    <w:multiLevelType w:val="hybridMultilevel"/>
    <w:tmpl w:val="8B40B07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714D36"/>
    <w:multiLevelType w:val="hybridMultilevel"/>
    <w:tmpl w:val="918651F2"/>
    <w:lvl w:ilvl="0" w:tplc="0813000F">
      <w:start w:val="1"/>
      <w:numFmt w:val="decimal"/>
      <w:lvlText w:val="%1."/>
      <w:lvlJc w:val="left"/>
      <w:pPr>
        <w:ind w:left="1495" w:hanging="360"/>
      </w:pPr>
    </w:lvl>
    <w:lvl w:ilvl="1" w:tplc="08130019" w:tentative="1">
      <w:start w:val="1"/>
      <w:numFmt w:val="lowerLetter"/>
      <w:lvlText w:val="%2."/>
      <w:lvlJc w:val="left"/>
      <w:pPr>
        <w:ind w:left="2215" w:hanging="360"/>
      </w:pPr>
    </w:lvl>
    <w:lvl w:ilvl="2" w:tplc="0813001B" w:tentative="1">
      <w:start w:val="1"/>
      <w:numFmt w:val="lowerRoman"/>
      <w:lvlText w:val="%3."/>
      <w:lvlJc w:val="right"/>
      <w:pPr>
        <w:ind w:left="2935" w:hanging="180"/>
      </w:pPr>
    </w:lvl>
    <w:lvl w:ilvl="3" w:tplc="0813000F" w:tentative="1">
      <w:start w:val="1"/>
      <w:numFmt w:val="decimal"/>
      <w:lvlText w:val="%4."/>
      <w:lvlJc w:val="left"/>
      <w:pPr>
        <w:ind w:left="3655" w:hanging="360"/>
      </w:pPr>
    </w:lvl>
    <w:lvl w:ilvl="4" w:tplc="08130019" w:tentative="1">
      <w:start w:val="1"/>
      <w:numFmt w:val="lowerLetter"/>
      <w:lvlText w:val="%5."/>
      <w:lvlJc w:val="left"/>
      <w:pPr>
        <w:ind w:left="4375" w:hanging="360"/>
      </w:pPr>
    </w:lvl>
    <w:lvl w:ilvl="5" w:tplc="0813001B" w:tentative="1">
      <w:start w:val="1"/>
      <w:numFmt w:val="lowerRoman"/>
      <w:lvlText w:val="%6."/>
      <w:lvlJc w:val="right"/>
      <w:pPr>
        <w:ind w:left="5095" w:hanging="180"/>
      </w:pPr>
    </w:lvl>
    <w:lvl w:ilvl="6" w:tplc="0813000F" w:tentative="1">
      <w:start w:val="1"/>
      <w:numFmt w:val="decimal"/>
      <w:lvlText w:val="%7."/>
      <w:lvlJc w:val="left"/>
      <w:pPr>
        <w:ind w:left="5815" w:hanging="360"/>
      </w:pPr>
    </w:lvl>
    <w:lvl w:ilvl="7" w:tplc="08130019" w:tentative="1">
      <w:start w:val="1"/>
      <w:numFmt w:val="lowerLetter"/>
      <w:lvlText w:val="%8."/>
      <w:lvlJc w:val="left"/>
      <w:pPr>
        <w:ind w:left="6535" w:hanging="360"/>
      </w:pPr>
    </w:lvl>
    <w:lvl w:ilvl="8" w:tplc="0813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6" w15:restartNumberingAfterBreak="0">
    <w:nsid w:val="258753FB"/>
    <w:multiLevelType w:val="hybridMultilevel"/>
    <w:tmpl w:val="0C64CBE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285F62"/>
    <w:multiLevelType w:val="hybridMultilevel"/>
    <w:tmpl w:val="F9E686D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96557B"/>
    <w:multiLevelType w:val="hybridMultilevel"/>
    <w:tmpl w:val="3C38800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A6423A"/>
    <w:multiLevelType w:val="hybridMultilevel"/>
    <w:tmpl w:val="3B1C1020"/>
    <w:lvl w:ilvl="0" w:tplc="E9C49F7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BA60B1"/>
    <w:multiLevelType w:val="hybridMultilevel"/>
    <w:tmpl w:val="4E988A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BE432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4A5069"/>
    <w:multiLevelType w:val="hybridMultilevel"/>
    <w:tmpl w:val="3B94060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8F1D46"/>
    <w:multiLevelType w:val="hybridMultilevel"/>
    <w:tmpl w:val="6882DF3C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9C8B7EC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2F206E2"/>
    <w:multiLevelType w:val="hybridMultilevel"/>
    <w:tmpl w:val="6B82B724"/>
    <w:lvl w:ilvl="0" w:tplc="0813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4" w15:restartNumberingAfterBreak="0">
    <w:nsid w:val="476477E2"/>
    <w:multiLevelType w:val="hybridMultilevel"/>
    <w:tmpl w:val="E4808C3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A70844"/>
    <w:multiLevelType w:val="hybridMultilevel"/>
    <w:tmpl w:val="9B32581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F36B9B"/>
    <w:multiLevelType w:val="hybridMultilevel"/>
    <w:tmpl w:val="D24AF5EC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D77116A"/>
    <w:multiLevelType w:val="hybridMultilevel"/>
    <w:tmpl w:val="46C42CAA"/>
    <w:lvl w:ilvl="0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DFD27DD"/>
    <w:multiLevelType w:val="hybridMultilevel"/>
    <w:tmpl w:val="172C4D28"/>
    <w:lvl w:ilvl="0" w:tplc="3C90E574">
      <w:start w:val="3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2F0916"/>
    <w:multiLevelType w:val="hybridMultilevel"/>
    <w:tmpl w:val="82102DF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B50E2A"/>
    <w:multiLevelType w:val="hybridMultilevel"/>
    <w:tmpl w:val="B3BCBAA0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9C8B7EC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D46C2C"/>
    <w:multiLevelType w:val="hybridMultilevel"/>
    <w:tmpl w:val="36F496A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69178F"/>
    <w:multiLevelType w:val="hybridMultilevel"/>
    <w:tmpl w:val="E3A4BC1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BF078C"/>
    <w:multiLevelType w:val="hybridMultilevel"/>
    <w:tmpl w:val="8438D4E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0F">
      <w:start w:val="1"/>
      <w:numFmt w:val="decimal"/>
      <w:lvlText w:val="%2."/>
      <w:lvlJc w:val="left"/>
      <w:pPr>
        <w:ind w:left="1495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C06884"/>
    <w:multiLevelType w:val="hybridMultilevel"/>
    <w:tmpl w:val="D6FE8D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1C4C8B"/>
    <w:multiLevelType w:val="hybridMultilevel"/>
    <w:tmpl w:val="631CAA08"/>
    <w:lvl w:ilvl="0" w:tplc="0813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6" w15:restartNumberingAfterBreak="0">
    <w:nsid w:val="6D313F78"/>
    <w:multiLevelType w:val="hybridMultilevel"/>
    <w:tmpl w:val="3632A34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A72E1A"/>
    <w:multiLevelType w:val="hybridMultilevel"/>
    <w:tmpl w:val="8D6A7D84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6A0B61C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57C7329"/>
    <w:multiLevelType w:val="hybridMultilevel"/>
    <w:tmpl w:val="47D0524A"/>
    <w:lvl w:ilvl="0" w:tplc="0813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9" w15:restartNumberingAfterBreak="0">
    <w:nsid w:val="7615607E"/>
    <w:multiLevelType w:val="hybridMultilevel"/>
    <w:tmpl w:val="586A3026"/>
    <w:lvl w:ilvl="0" w:tplc="08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962049B"/>
    <w:multiLevelType w:val="hybridMultilevel"/>
    <w:tmpl w:val="AF7CB9F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141E60"/>
    <w:multiLevelType w:val="hybridMultilevel"/>
    <w:tmpl w:val="FE4C52D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1998175">
    <w:abstractNumId w:val="21"/>
  </w:num>
  <w:num w:numId="2" w16cid:durableId="1880701944">
    <w:abstractNumId w:val="9"/>
  </w:num>
  <w:num w:numId="3" w16cid:durableId="1142769989">
    <w:abstractNumId w:val="8"/>
  </w:num>
  <w:num w:numId="4" w16cid:durableId="66611780">
    <w:abstractNumId w:val="33"/>
  </w:num>
  <w:num w:numId="5" w16cid:durableId="784229625">
    <w:abstractNumId w:val="30"/>
  </w:num>
  <w:num w:numId="6" w16cid:durableId="1491369578">
    <w:abstractNumId w:val="38"/>
  </w:num>
  <w:num w:numId="7" w16cid:durableId="623270369">
    <w:abstractNumId w:val="22"/>
  </w:num>
  <w:num w:numId="8" w16cid:durableId="308365870">
    <w:abstractNumId w:val="6"/>
  </w:num>
  <w:num w:numId="9" w16cid:durableId="1826584065">
    <w:abstractNumId w:val="41"/>
  </w:num>
  <w:num w:numId="10" w16cid:durableId="117990740">
    <w:abstractNumId w:val="36"/>
  </w:num>
  <w:num w:numId="11" w16cid:durableId="1252661681">
    <w:abstractNumId w:val="0"/>
  </w:num>
  <w:num w:numId="12" w16cid:durableId="1585724929">
    <w:abstractNumId w:val="27"/>
  </w:num>
  <w:num w:numId="13" w16cid:durableId="1297762128">
    <w:abstractNumId w:val="26"/>
  </w:num>
  <w:num w:numId="14" w16cid:durableId="203371351">
    <w:abstractNumId w:val="17"/>
  </w:num>
  <w:num w:numId="15" w16cid:durableId="1061290989">
    <w:abstractNumId w:val="3"/>
  </w:num>
  <w:num w:numId="16" w16cid:durableId="1381705961">
    <w:abstractNumId w:val="32"/>
  </w:num>
  <w:num w:numId="17" w16cid:durableId="1537040076">
    <w:abstractNumId w:val="16"/>
  </w:num>
  <w:num w:numId="18" w16cid:durableId="70465786">
    <w:abstractNumId w:val="23"/>
  </w:num>
  <w:num w:numId="19" w16cid:durableId="1110514690">
    <w:abstractNumId w:val="31"/>
  </w:num>
  <w:num w:numId="20" w16cid:durableId="1699425727">
    <w:abstractNumId w:val="10"/>
  </w:num>
  <w:num w:numId="21" w16cid:durableId="822936891">
    <w:abstractNumId w:val="25"/>
  </w:num>
  <w:num w:numId="22" w16cid:durableId="1285119873">
    <w:abstractNumId w:val="39"/>
  </w:num>
  <w:num w:numId="23" w16cid:durableId="618533268">
    <w:abstractNumId w:val="14"/>
  </w:num>
  <w:num w:numId="24" w16cid:durableId="472529450">
    <w:abstractNumId w:val="15"/>
  </w:num>
  <w:num w:numId="25" w16cid:durableId="1607083566">
    <w:abstractNumId w:val="37"/>
  </w:num>
  <w:num w:numId="26" w16cid:durableId="1411846942">
    <w:abstractNumId w:val="20"/>
  </w:num>
  <w:num w:numId="27" w16cid:durableId="1176844303">
    <w:abstractNumId w:val="2"/>
  </w:num>
  <w:num w:numId="28" w16cid:durableId="1033068062">
    <w:abstractNumId w:val="35"/>
  </w:num>
  <w:num w:numId="29" w16cid:durableId="1587692986">
    <w:abstractNumId w:val="34"/>
  </w:num>
  <w:num w:numId="30" w16cid:durableId="1067530330">
    <w:abstractNumId w:val="11"/>
  </w:num>
  <w:num w:numId="31" w16cid:durableId="696590471">
    <w:abstractNumId w:val="24"/>
  </w:num>
  <w:num w:numId="32" w16cid:durableId="254246644">
    <w:abstractNumId w:val="5"/>
  </w:num>
  <w:num w:numId="33" w16cid:durableId="35855403">
    <w:abstractNumId w:val="18"/>
  </w:num>
  <w:num w:numId="34" w16cid:durableId="61101696">
    <w:abstractNumId w:val="7"/>
  </w:num>
  <w:num w:numId="35" w16cid:durableId="95175023">
    <w:abstractNumId w:val="28"/>
  </w:num>
  <w:num w:numId="36" w16cid:durableId="1718771923">
    <w:abstractNumId w:val="29"/>
  </w:num>
  <w:num w:numId="37" w16cid:durableId="205588333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33435511">
    <w:abstractNumId w:val="3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56860923">
    <w:abstractNumId w:val="13"/>
  </w:num>
  <w:num w:numId="40" w16cid:durableId="371804871">
    <w:abstractNumId w:val="40"/>
  </w:num>
  <w:num w:numId="41" w16cid:durableId="487718989">
    <w:abstractNumId w:val="12"/>
  </w:num>
  <w:num w:numId="42" w16cid:durableId="290980803">
    <w:abstractNumId w:val="19"/>
  </w:num>
  <w:num w:numId="43" w16cid:durableId="1941716439">
    <w:abstractNumId w:val="4"/>
  </w:num>
  <w:num w:numId="44" w16cid:durableId="1097210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20B"/>
    <w:rsid w:val="00016A16"/>
    <w:rsid w:val="0002043C"/>
    <w:rsid w:val="000207D0"/>
    <w:rsid w:val="00022F1B"/>
    <w:rsid w:val="00024663"/>
    <w:rsid w:val="0003015F"/>
    <w:rsid w:val="000379E1"/>
    <w:rsid w:val="00042135"/>
    <w:rsid w:val="00042475"/>
    <w:rsid w:val="000447BD"/>
    <w:rsid w:val="00045FAF"/>
    <w:rsid w:val="00051FC5"/>
    <w:rsid w:val="0005263D"/>
    <w:rsid w:val="00055A2A"/>
    <w:rsid w:val="00062890"/>
    <w:rsid w:val="0007146D"/>
    <w:rsid w:val="00083008"/>
    <w:rsid w:val="00084FD8"/>
    <w:rsid w:val="00095003"/>
    <w:rsid w:val="000A0771"/>
    <w:rsid w:val="000A2D8F"/>
    <w:rsid w:val="000B147E"/>
    <w:rsid w:val="000B2605"/>
    <w:rsid w:val="000B4062"/>
    <w:rsid w:val="000C4741"/>
    <w:rsid w:val="000D01ED"/>
    <w:rsid w:val="000E03B4"/>
    <w:rsid w:val="000F6E4C"/>
    <w:rsid w:val="0010459A"/>
    <w:rsid w:val="00105522"/>
    <w:rsid w:val="0010797A"/>
    <w:rsid w:val="001114D2"/>
    <w:rsid w:val="001135F3"/>
    <w:rsid w:val="00114498"/>
    <w:rsid w:val="00114995"/>
    <w:rsid w:val="00115592"/>
    <w:rsid w:val="00120F60"/>
    <w:rsid w:val="001210AD"/>
    <w:rsid w:val="001220FA"/>
    <w:rsid w:val="00123B9B"/>
    <w:rsid w:val="00126171"/>
    <w:rsid w:val="0013039D"/>
    <w:rsid w:val="00132811"/>
    <w:rsid w:val="00133138"/>
    <w:rsid w:val="0014133D"/>
    <w:rsid w:val="00142A64"/>
    <w:rsid w:val="0014731B"/>
    <w:rsid w:val="00154D36"/>
    <w:rsid w:val="0015792D"/>
    <w:rsid w:val="00163102"/>
    <w:rsid w:val="00166BC2"/>
    <w:rsid w:val="00170E61"/>
    <w:rsid w:val="001715BC"/>
    <w:rsid w:val="00172B0C"/>
    <w:rsid w:val="00173E3F"/>
    <w:rsid w:val="00173F59"/>
    <w:rsid w:val="0017500D"/>
    <w:rsid w:val="001770BE"/>
    <w:rsid w:val="001777F7"/>
    <w:rsid w:val="00192088"/>
    <w:rsid w:val="00193BD1"/>
    <w:rsid w:val="00196400"/>
    <w:rsid w:val="001A0F7B"/>
    <w:rsid w:val="001A6504"/>
    <w:rsid w:val="001B3796"/>
    <w:rsid w:val="001B5108"/>
    <w:rsid w:val="001B70DA"/>
    <w:rsid w:val="001C143D"/>
    <w:rsid w:val="001C223B"/>
    <w:rsid w:val="001C2500"/>
    <w:rsid w:val="001D0AA4"/>
    <w:rsid w:val="001D245C"/>
    <w:rsid w:val="001D254E"/>
    <w:rsid w:val="001D3324"/>
    <w:rsid w:val="001E6C80"/>
    <w:rsid w:val="001F3481"/>
    <w:rsid w:val="001F64D0"/>
    <w:rsid w:val="001F7F41"/>
    <w:rsid w:val="00200AB3"/>
    <w:rsid w:val="00203051"/>
    <w:rsid w:val="00207A42"/>
    <w:rsid w:val="00210A0E"/>
    <w:rsid w:val="00212898"/>
    <w:rsid w:val="0021420B"/>
    <w:rsid w:val="00215DD2"/>
    <w:rsid w:val="0021658D"/>
    <w:rsid w:val="00221172"/>
    <w:rsid w:val="002214AC"/>
    <w:rsid w:val="002279BB"/>
    <w:rsid w:val="002368EB"/>
    <w:rsid w:val="00236C1E"/>
    <w:rsid w:val="00246D73"/>
    <w:rsid w:val="00252E2A"/>
    <w:rsid w:val="00261C0B"/>
    <w:rsid w:val="0026408C"/>
    <w:rsid w:val="00264FD3"/>
    <w:rsid w:val="00267268"/>
    <w:rsid w:val="00272170"/>
    <w:rsid w:val="00273AF5"/>
    <w:rsid w:val="00287FC7"/>
    <w:rsid w:val="00291863"/>
    <w:rsid w:val="00291C93"/>
    <w:rsid w:val="002940DA"/>
    <w:rsid w:val="002A16C7"/>
    <w:rsid w:val="002A4839"/>
    <w:rsid w:val="002A4B22"/>
    <w:rsid w:val="002A6267"/>
    <w:rsid w:val="002B2DB3"/>
    <w:rsid w:val="002B3B81"/>
    <w:rsid w:val="002B5070"/>
    <w:rsid w:val="002B7AE9"/>
    <w:rsid w:val="002C0324"/>
    <w:rsid w:val="002C4285"/>
    <w:rsid w:val="002C5147"/>
    <w:rsid w:val="002C5834"/>
    <w:rsid w:val="002C6B99"/>
    <w:rsid w:val="002D36CA"/>
    <w:rsid w:val="002E254B"/>
    <w:rsid w:val="002E2925"/>
    <w:rsid w:val="002E2D55"/>
    <w:rsid w:val="002E3FF5"/>
    <w:rsid w:val="002E4873"/>
    <w:rsid w:val="002E638E"/>
    <w:rsid w:val="002E768C"/>
    <w:rsid w:val="002F42CE"/>
    <w:rsid w:val="00302E5A"/>
    <w:rsid w:val="0030616A"/>
    <w:rsid w:val="00306F96"/>
    <w:rsid w:val="003142F7"/>
    <w:rsid w:val="00314B25"/>
    <w:rsid w:val="003153AE"/>
    <w:rsid w:val="0031730B"/>
    <w:rsid w:val="003204CD"/>
    <w:rsid w:val="003273A9"/>
    <w:rsid w:val="00327D6A"/>
    <w:rsid w:val="0033005B"/>
    <w:rsid w:val="003315CA"/>
    <w:rsid w:val="003320B7"/>
    <w:rsid w:val="00335E47"/>
    <w:rsid w:val="0034022E"/>
    <w:rsid w:val="003442D0"/>
    <w:rsid w:val="003447B9"/>
    <w:rsid w:val="003554C9"/>
    <w:rsid w:val="00364AA5"/>
    <w:rsid w:val="003673ED"/>
    <w:rsid w:val="00370053"/>
    <w:rsid w:val="00381394"/>
    <w:rsid w:val="003902FA"/>
    <w:rsid w:val="00392601"/>
    <w:rsid w:val="00394BA0"/>
    <w:rsid w:val="003A00D0"/>
    <w:rsid w:val="003A04E7"/>
    <w:rsid w:val="003A4C79"/>
    <w:rsid w:val="003A5C7A"/>
    <w:rsid w:val="003A71E3"/>
    <w:rsid w:val="003B425D"/>
    <w:rsid w:val="003B462B"/>
    <w:rsid w:val="003D04CE"/>
    <w:rsid w:val="003D4ECF"/>
    <w:rsid w:val="003D7D79"/>
    <w:rsid w:val="003F2089"/>
    <w:rsid w:val="003F3B4B"/>
    <w:rsid w:val="003F4914"/>
    <w:rsid w:val="003F4BB7"/>
    <w:rsid w:val="00401FC2"/>
    <w:rsid w:val="00403663"/>
    <w:rsid w:val="00412C74"/>
    <w:rsid w:val="004138AF"/>
    <w:rsid w:val="00413913"/>
    <w:rsid w:val="00414650"/>
    <w:rsid w:val="00422DDC"/>
    <w:rsid w:val="00423546"/>
    <w:rsid w:val="0042626E"/>
    <w:rsid w:val="0043279B"/>
    <w:rsid w:val="00432EB1"/>
    <w:rsid w:val="00433C19"/>
    <w:rsid w:val="00434D02"/>
    <w:rsid w:val="00437A14"/>
    <w:rsid w:val="00445D8F"/>
    <w:rsid w:val="00447C75"/>
    <w:rsid w:val="00453447"/>
    <w:rsid w:val="00456F2B"/>
    <w:rsid w:val="00465627"/>
    <w:rsid w:val="00466337"/>
    <w:rsid w:val="00470D17"/>
    <w:rsid w:val="00480870"/>
    <w:rsid w:val="00481845"/>
    <w:rsid w:val="00481B5E"/>
    <w:rsid w:val="004827CC"/>
    <w:rsid w:val="00487B1D"/>
    <w:rsid w:val="0049090F"/>
    <w:rsid w:val="00492924"/>
    <w:rsid w:val="00495DFB"/>
    <w:rsid w:val="0049783B"/>
    <w:rsid w:val="004A20CA"/>
    <w:rsid w:val="004A54DD"/>
    <w:rsid w:val="004A7FA8"/>
    <w:rsid w:val="004B05DC"/>
    <w:rsid w:val="004B3048"/>
    <w:rsid w:val="004B5DDC"/>
    <w:rsid w:val="004B77FB"/>
    <w:rsid w:val="004C182D"/>
    <w:rsid w:val="004C4FFD"/>
    <w:rsid w:val="004C7CAD"/>
    <w:rsid w:val="004D4A16"/>
    <w:rsid w:val="004E1329"/>
    <w:rsid w:val="004E3C43"/>
    <w:rsid w:val="004E3FE0"/>
    <w:rsid w:val="004F7CA8"/>
    <w:rsid w:val="00501C99"/>
    <w:rsid w:val="00506A19"/>
    <w:rsid w:val="00521207"/>
    <w:rsid w:val="00525CF0"/>
    <w:rsid w:val="00534306"/>
    <w:rsid w:val="00541682"/>
    <w:rsid w:val="005450E7"/>
    <w:rsid w:val="005457C1"/>
    <w:rsid w:val="0054674E"/>
    <w:rsid w:val="0054711B"/>
    <w:rsid w:val="00551D99"/>
    <w:rsid w:val="0055314C"/>
    <w:rsid w:val="00553DC9"/>
    <w:rsid w:val="00553FF6"/>
    <w:rsid w:val="0055482F"/>
    <w:rsid w:val="00557A06"/>
    <w:rsid w:val="00560241"/>
    <w:rsid w:val="00567964"/>
    <w:rsid w:val="00570926"/>
    <w:rsid w:val="005824AA"/>
    <w:rsid w:val="0059081E"/>
    <w:rsid w:val="00591ECA"/>
    <w:rsid w:val="00593F2A"/>
    <w:rsid w:val="005A6366"/>
    <w:rsid w:val="005B0F7C"/>
    <w:rsid w:val="005B10E2"/>
    <w:rsid w:val="005B148A"/>
    <w:rsid w:val="005B1726"/>
    <w:rsid w:val="005B1CDB"/>
    <w:rsid w:val="005C151E"/>
    <w:rsid w:val="005C4B43"/>
    <w:rsid w:val="005D041E"/>
    <w:rsid w:val="005D0BEA"/>
    <w:rsid w:val="005D46E6"/>
    <w:rsid w:val="005D647C"/>
    <w:rsid w:val="005E442B"/>
    <w:rsid w:val="005F0522"/>
    <w:rsid w:val="005F1E91"/>
    <w:rsid w:val="005F38DD"/>
    <w:rsid w:val="005F3E99"/>
    <w:rsid w:val="005F5310"/>
    <w:rsid w:val="005F7AD9"/>
    <w:rsid w:val="005F7ECB"/>
    <w:rsid w:val="0060097B"/>
    <w:rsid w:val="00604688"/>
    <w:rsid w:val="00606929"/>
    <w:rsid w:val="00636014"/>
    <w:rsid w:val="00637310"/>
    <w:rsid w:val="0063792F"/>
    <w:rsid w:val="00643E9F"/>
    <w:rsid w:val="00647F08"/>
    <w:rsid w:val="00650D96"/>
    <w:rsid w:val="00651E16"/>
    <w:rsid w:val="00653354"/>
    <w:rsid w:val="006630A2"/>
    <w:rsid w:val="006634DC"/>
    <w:rsid w:val="006654DE"/>
    <w:rsid w:val="006702B1"/>
    <w:rsid w:val="00673754"/>
    <w:rsid w:val="00673B37"/>
    <w:rsid w:val="00677FC0"/>
    <w:rsid w:val="00683D73"/>
    <w:rsid w:val="00687674"/>
    <w:rsid w:val="0069099C"/>
    <w:rsid w:val="00690A4A"/>
    <w:rsid w:val="00691CF3"/>
    <w:rsid w:val="006932C9"/>
    <w:rsid w:val="006A15A6"/>
    <w:rsid w:val="006A524D"/>
    <w:rsid w:val="006B1DAC"/>
    <w:rsid w:val="006C1DA0"/>
    <w:rsid w:val="006C6278"/>
    <w:rsid w:val="006C79D9"/>
    <w:rsid w:val="006D1548"/>
    <w:rsid w:val="006D35E4"/>
    <w:rsid w:val="006D4529"/>
    <w:rsid w:val="006E4A90"/>
    <w:rsid w:val="006E7D28"/>
    <w:rsid w:val="006F7013"/>
    <w:rsid w:val="00707E24"/>
    <w:rsid w:val="00713CA3"/>
    <w:rsid w:val="00716DAD"/>
    <w:rsid w:val="007242B1"/>
    <w:rsid w:val="0073513A"/>
    <w:rsid w:val="0074255C"/>
    <w:rsid w:val="00744826"/>
    <w:rsid w:val="00750E5D"/>
    <w:rsid w:val="00751CF7"/>
    <w:rsid w:val="00752B7C"/>
    <w:rsid w:val="00766A3E"/>
    <w:rsid w:val="007724BE"/>
    <w:rsid w:val="00772DD7"/>
    <w:rsid w:val="0077431A"/>
    <w:rsid w:val="00776108"/>
    <w:rsid w:val="00780FCF"/>
    <w:rsid w:val="00784C90"/>
    <w:rsid w:val="00786B11"/>
    <w:rsid w:val="00787D8F"/>
    <w:rsid w:val="00793B59"/>
    <w:rsid w:val="007976F2"/>
    <w:rsid w:val="007A3F85"/>
    <w:rsid w:val="007A4C48"/>
    <w:rsid w:val="007B128E"/>
    <w:rsid w:val="007B2114"/>
    <w:rsid w:val="007B6A6A"/>
    <w:rsid w:val="007B749D"/>
    <w:rsid w:val="007B7678"/>
    <w:rsid w:val="007C0735"/>
    <w:rsid w:val="007C0C1E"/>
    <w:rsid w:val="007D2F7B"/>
    <w:rsid w:val="007D4FC4"/>
    <w:rsid w:val="007D6BE9"/>
    <w:rsid w:val="007D7227"/>
    <w:rsid w:val="007D73FD"/>
    <w:rsid w:val="007E6A4E"/>
    <w:rsid w:val="007F23DC"/>
    <w:rsid w:val="007F2800"/>
    <w:rsid w:val="007F3321"/>
    <w:rsid w:val="007F41D3"/>
    <w:rsid w:val="007F6225"/>
    <w:rsid w:val="008034CA"/>
    <w:rsid w:val="00806133"/>
    <w:rsid w:val="00806A73"/>
    <w:rsid w:val="00810A5B"/>
    <w:rsid w:val="008116E3"/>
    <w:rsid w:val="00823BC5"/>
    <w:rsid w:val="00826AEA"/>
    <w:rsid w:val="00830AED"/>
    <w:rsid w:val="008323EE"/>
    <w:rsid w:val="00833A3F"/>
    <w:rsid w:val="00833B67"/>
    <w:rsid w:val="008354A1"/>
    <w:rsid w:val="00846214"/>
    <w:rsid w:val="00854F90"/>
    <w:rsid w:val="00861489"/>
    <w:rsid w:val="00870247"/>
    <w:rsid w:val="00870A22"/>
    <w:rsid w:val="00870D57"/>
    <w:rsid w:val="00872E45"/>
    <w:rsid w:val="00874246"/>
    <w:rsid w:val="00874ABA"/>
    <w:rsid w:val="0087544B"/>
    <w:rsid w:val="00877B30"/>
    <w:rsid w:val="00882CD2"/>
    <w:rsid w:val="00883499"/>
    <w:rsid w:val="00884EE6"/>
    <w:rsid w:val="00886736"/>
    <w:rsid w:val="00887F17"/>
    <w:rsid w:val="00893729"/>
    <w:rsid w:val="0089666B"/>
    <w:rsid w:val="008A1A7D"/>
    <w:rsid w:val="008A2E45"/>
    <w:rsid w:val="008A46F5"/>
    <w:rsid w:val="008A7D6E"/>
    <w:rsid w:val="008B18AB"/>
    <w:rsid w:val="008B7EE9"/>
    <w:rsid w:val="008C44A5"/>
    <w:rsid w:val="008D0DAF"/>
    <w:rsid w:val="008E30DE"/>
    <w:rsid w:val="008E51DB"/>
    <w:rsid w:val="008F24BA"/>
    <w:rsid w:val="008F2635"/>
    <w:rsid w:val="008F6189"/>
    <w:rsid w:val="008F668A"/>
    <w:rsid w:val="008F7DDA"/>
    <w:rsid w:val="009008C7"/>
    <w:rsid w:val="009037D3"/>
    <w:rsid w:val="00906825"/>
    <w:rsid w:val="00907C69"/>
    <w:rsid w:val="00917123"/>
    <w:rsid w:val="009220C8"/>
    <w:rsid w:val="009232F8"/>
    <w:rsid w:val="00923C92"/>
    <w:rsid w:val="00930E51"/>
    <w:rsid w:val="00932FA7"/>
    <w:rsid w:val="009349DA"/>
    <w:rsid w:val="00947423"/>
    <w:rsid w:val="00951548"/>
    <w:rsid w:val="0095222A"/>
    <w:rsid w:val="0095324E"/>
    <w:rsid w:val="00955EE2"/>
    <w:rsid w:val="009603E4"/>
    <w:rsid w:val="00963681"/>
    <w:rsid w:val="009653AD"/>
    <w:rsid w:val="009662FC"/>
    <w:rsid w:val="009703B2"/>
    <w:rsid w:val="00971178"/>
    <w:rsid w:val="00972614"/>
    <w:rsid w:val="00972E7A"/>
    <w:rsid w:val="00974F99"/>
    <w:rsid w:val="00981370"/>
    <w:rsid w:val="009836C2"/>
    <w:rsid w:val="009877CF"/>
    <w:rsid w:val="009A1D90"/>
    <w:rsid w:val="009A2140"/>
    <w:rsid w:val="009A2F24"/>
    <w:rsid w:val="009A4722"/>
    <w:rsid w:val="009A57C2"/>
    <w:rsid w:val="009B12E0"/>
    <w:rsid w:val="009C6CF8"/>
    <w:rsid w:val="009D681D"/>
    <w:rsid w:val="009E25C5"/>
    <w:rsid w:val="009E3630"/>
    <w:rsid w:val="009F007C"/>
    <w:rsid w:val="00A023D3"/>
    <w:rsid w:val="00A07F8C"/>
    <w:rsid w:val="00A11C81"/>
    <w:rsid w:val="00A12CA2"/>
    <w:rsid w:val="00A2165E"/>
    <w:rsid w:val="00A22C70"/>
    <w:rsid w:val="00A25C5A"/>
    <w:rsid w:val="00A3101D"/>
    <w:rsid w:val="00A33C38"/>
    <w:rsid w:val="00A34867"/>
    <w:rsid w:val="00A367A0"/>
    <w:rsid w:val="00A37BC2"/>
    <w:rsid w:val="00A4009F"/>
    <w:rsid w:val="00A42EF2"/>
    <w:rsid w:val="00A45A01"/>
    <w:rsid w:val="00A52120"/>
    <w:rsid w:val="00A54581"/>
    <w:rsid w:val="00A60EE1"/>
    <w:rsid w:val="00A66F34"/>
    <w:rsid w:val="00A71F39"/>
    <w:rsid w:val="00A7232E"/>
    <w:rsid w:val="00A752FE"/>
    <w:rsid w:val="00A8006B"/>
    <w:rsid w:val="00A8213F"/>
    <w:rsid w:val="00A84531"/>
    <w:rsid w:val="00A85D21"/>
    <w:rsid w:val="00A87119"/>
    <w:rsid w:val="00A91322"/>
    <w:rsid w:val="00AA36BB"/>
    <w:rsid w:val="00AA5B9D"/>
    <w:rsid w:val="00AA6F39"/>
    <w:rsid w:val="00AB077B"/>
    <w:rsid w:val="00AB1587"/>
    <w:rsid w:val="00AB2110"/>
    <w:rsid w:val="00AC106F"/>
    <w:rsid w:val="00AC4525"/>
    <w:rsid w:val="00AC7717"/>
    <w:rsid w:val="00AD0EC6"/>
    <w:rsid w:val="00AD6A74"/>
    <w:rsid w:val="00AE0A39"/>
    <w:rsid w:val="00AE2176"/>
    <w:rsid w:val="00AF2798"/>
    <w:rsid w:val="00AF7885"/>
    <w:rsid w:val="00B0465B"/>
    <w:rsid w:val="00B119C4"/>
    <w:rsid w:val="00B15088"/>
    <w:rsid w:val="00B178DA"/>
    <w:rsid w:val="00B17907"/>
    <w:rsid w:val="00B17F98"/>
    <w:rsid w:val="00B205AD"/>
    <w:rsid w:val="00B21EC8"/>
    <w:rsid w:val="00B227CD"/>
    <w:rsid w:val="00B236BD"/>
    <w:rsid w:val="00B2585E"/>
    <w:rsid w:val="00B35740"/>
    <w:rsid w:val="00B374F9"/>
    <w:rsid w:val="00B375A9"/>
    <w:rsid w:val="00B4250D"/>
    <w:rsid w:val="00B42AC7"/>
    <w:rsid w:val="00B50EFE"/>
    <w:rsid w:val="00B515A1"/>
    <w:rsid w:val="00B541B3"/>
    <w:rsid w:val="00B5439C"/>
    <w:rsid w:val="00B54D9E"/>
    <w:rsid w:val="00B5508A"/>
    <w:rsid w:val="00B655B9"/>
    <w:rsid w:val="00B71664"/>
    <w:rsid w:val="00B74D40"/>
    <w:rsid w:val="00B80898"/>
    <w:rsid w:val="00B81D24"/>
    <w:rsid w:val="00B83FD3"/>
    <w:rsid w:val="00BA1666"/>
    <w:rsid w:val="00BA2C57"/>
    <w:rsid w:val="00BA6FC4"/>
    <w:rsid w:val="00BB0EA4"/>
    <w:rsid w:val="00BB3AD1"/>
    <w:rsid w:val="00BC41BD"/>
    <w:rsid w:val="00BC4803"/>
    <w:rsid w:val="00BC59F4"/>
    <w:rsid w:val="00BD0041"/>
    <w:rsid w:val="00BD1646"/>
    <w:rsid w:val="00BD19F5"/>
    <w:rsid w:val="00BD3F52"/>
    <w:rsid w:val="00BF59F7"/>
    <w:rsid w:val="00BF6060"/>
    <w:rsid w:val="00C05857"/>
    <w:rsid w:val="00C11AC1"/>
    <w:rsid w:val="00C12221"/>
    <w:rsid w:val="00C14283"/>
    <w:rsid w:val="00C215BB"/>
    <w:rsid w:val="00C27680"/>
    <w:rsid w:val="00C27B61"/>
    <w:rsid w:val="00C32D41"/>
    <w:rsid w:val="00C34C4B"/>
    <w:rsid w:val="00C3633A"/>
    <w:rsid w:val="00C4222A"/>
    <w:rsid w:val="00C44841"/>
    <w:rsid w:val="00C5168E"/>
    <w:rsid w:val="00C51A20"/>
    <w:rsid w:val="00C52236"/>
    <w:rsid w:val="00C5500C"/>
    <w:rsid w:val="00C62BA0"/>
    <w:rsid w:val="00C77A51"/>
    <w:rsid w:val="00C81532"/>
    <w:rsid w:val="00C826EC"/>
    <w:rsid w:val="00C82BB2"/>
    <w:rsid w:val="00C84728"/>
    <w:rsid w:val="00C86AE2"/>
    <w:rsid w:val="00C906FE"/>
    <w:rsid w:val="00C91113"/>
    <w:rsid w:val="00C93092"/>
    <w:rsid w:val="00C9648F"/>
    <w:rsid w:val="00C96600"/>
    <w:rsid w:val="00C971A3"/>
    <w:rsid w:val="00CA728B"/>
    <w:rsid w:val="00CB3B26"/>
    <w:rsid w:val="00CB4F9C"/>
    <w:rsid w:val="00CC5345"/>
    <w:rsid w:val="00CC677C"/>
    <w:rsid w:val="00CD539D"/>
    <w:rsid w:val="00CE13CC"/>
    <w:rsid w:val="00CE501B"/>
    <w:rsid w:val="00CE6630"/>
    <w:rsid w:val="00CE7F5F"/>
    <w:rsid w:val="00CF1B49"/>
    <w:rsid w:val="00CF243F"/>
    <w:rsid w:val="00CF335A"/>
    <w:rsid w:val="00CF3BC2"/>
    <w:rsid w:val="00D06077"/>
    <w:rsid w:val="00D15F58"/>
    <w:rsid w:val="00D16121"/>
    <w:rsid w:val="00D22E5C"/>
    <w:rsid w:val="00D24BB7"/>
    <w:rsid w:val="00D2686D"/>
    <w:rsid w:val="00D34AE4"/>
    <w:rsid w:val="00D413B8"/>
    <w:rsid w:val="00D53827"/>
    <w:rsid w:val="00D55290"/>
    <w:rsid w:val="00D56856"/>
    <w:rsid w:val="00D57934"/>
    <w:rsid w:val="00D60731"/>
    <w:rsid w:val="00D6279F"/>
    <w:rsid w:val="00D64819"/>
    <w:rsid w:val="00D652F0"/>
    <w:rsid w:val="00D66907"/>
    <w:rsid w:val="00D67CE8"/>
    <w:rsid w:val="00D72CDA"/>
    <w:rsid w:val="00D72DF8"/>
    <w:rsid w:val="00D7333A"/>
    <w:rsid w:val="00D73E1F"/>
    <w:rsid w:val="00D74914"/>
    <w:rsid w:val="00D81C58"/>
    <w:rsid w:val="00D90144"/>
    <w:rsid w:val="00D907F0"/>
    <w:rsid w:val="00D9781C"/>
    <w:rsid w:val="00DA28DC"/>
    <w:rsid w:val="00DB4D89"/>
    <w:rsid w:val="00DC1837"/>
    <w:rsid w:val="00DD0D98"/>
    <w:rsid w:val="00DD213A"/>
    <w:rsid w:val="00DD2DF6"/>
    <w:rsid w:val="00DD3EAE"/>
    <w:rsid w:val="00DD700D"/>
    <w:rsid w:val="00DE15A9"/>
    <w:rsid w:val="00DE7EA2"/>
    <w:rsid w:val="00DF7CE1"/>
    <w:rsid w:val="00E129A1"/>
    <w:rsid w:val="00E16BBF"/>
    <w:rsid w:val="00E208CF"/>
    <w:rsid w:val="00E266F8"/>
    <w:rsid w:val="00E27683"/>
    <w:rsid w:val="00E4189D"/>
    <w:rsid w:val="00E43D62"/>
    <w:rsid w:val="00E53DE4"/>
    <w:rsid w:val="00E53F9C"/>
    <w:rsid w:val="00E63D60"/>
    <w:rsid w:val="00E73D1E"/>
    <w:rsid w:val="00E755A8"/>
    <w:rsid w:val="00E76669"/>
    <w:rsid w:val="00E76F38"/>
    <w:rsid w:val="00E8204A"/>
    <w:rsid w:val="00E83020"/>
    <w:rsid w:val="00E83505"/>
    <w:rsid w:val="00E859B6"/>
    <w:rsid w:val="00E95B2B"/>
    <w:rsid w:val="00E95EF4"/>
    <w:rsid w:val="00E9691D"/>
    <w:rsid w:val="00E978CB"/>
    <w:rsid w:val="00EA0C1A"/>
    <w:rsid w:val="00EA2D9F"/>
    <w:rsid w:val="00EB2D25"/>
    <w:rsid w:val="00EB5FDE"/>
    <w:rsid w:val="00EE1B91"/>
    <w:rsid w:val="00EE2D7C"/>
    <w:rsid w:val="00EE32D0"/>
    <w:rsid w:val="00EE6E45"/>
    <w:rsid w:val="00EF43E6"/>
    <w:rsid w:val="00EF46B9"/>
    <w:rsid w:val="00EF4C63"/>
    <w:rsid w:val="00EF4D5C"/>
    <w:rsid w:val="00EF6AA1"/>
    <w:rsid w:val="00F01F14"/>
    <w:rsid w:val="00F02955"/>
    <w:rsid w:val="00F17728"/>
    <w:rsid w:val="00F21B09"/>
    <w:rsid w:val="00F24183"/>
    <w:rsid w:val="00F2486D"/>
    <w:rsid w:val="00F31F15"/>
    <w:rsid w:val="00F43D08"/>
    <w:rsid w:val="00F46B20"/>
    <w:rsid w:val="00F51B12"/>
    <w:rsid w:val="00F53D11"/>
    <w:rsid w:val="00F54DCB"/>
    <w:rsid w:val="00F568B3"/>
    <w:rsid w:val="00F56ACF"/>
    <w:rsid w:val="00F576A9"/>
    <w:rsid w:val="00F6257F"/>
    <w:rsid w:val="00F6797F"/>
    <w:rsid w:val="00F731DB"/>
    <w:rsid w:val="00F75398"/>
    <w:rsid w:val="00F75DE6"/>
    <w:rsid w:val="00F773CA"/>
    <w:rsid w:val="00F80A58"/>
    <w:rsid w:val="00F826C5"/>
    <w:rsid w:val="00F83E1F"/>
    <w:rsid w:val="00F85EF9"/>
    <w:rsid w:val="00F87C0F"/>
    <w:rsid w:val="00FA251D"/>
    <w:rsid w:val="00FA677F"/>
    <w:rsid w:val="00FB6417"/>
    <w:rsid w:val="00FD3264"/>
    <w:rsid w:val="00FD3914"/>
    <w:rsid w:val="00FD7D0D"/>
    <w:rsid w:val="00FE1DBE"/>
    <w:rsid w:val="00FE4324"/>
    <w:rsid w:val="00FF0F8A"/>
    <w:rsid w:val="00FF46EA"/>
    <w:rsid w:val="00FF5E57"/>
    <w:rsid w:val="00FF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CAAD9C"/>
  <w15:docId w15:val="{1076C660-81B1-4B07-AD01-2767A9EC2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529"/>
    <w:pPr>
      <w:spacing w:after="260" w:line="260" w:lineRule="atLeast"/>
    </w:pPr>
    <w:rPr>
      <w:sz w:val="20"/>
      <w:lang w:val="nl-B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420B"/>
    <w:pPr>
      <w:keepNext/>
      <w:keepLines/>
      <w:numPr>
        <w:numId w:val="39"/>
      </w:numPr>
      <w:spacing w:before="240" w:after="360" w:line="240" w:lineRule="auto"/>
      <w:ind w:left="432"/>
      <w:jc w:val="both"/>
      <w:outlineLvl w:val="0"/>
    </w:pPr>
    <w:rPr>
      <w:rFonts w:ascii="Calibri" w:eastAsia="Times New Roman" w:hAnsi="Calibri" w:cs="Times New Roman"/>
      <w:b/>
      <w:bCs/>
      <w:color w:val="333333"/>
      <w:sz w:val="26"/>
      <w:szCs w:val="26"/>
      <w:lang w:val="fr-BE" w:eastAsia="fr-B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420B"/>
    <w:pPr>
      <w:keepNext/>
      <w:keepLines/>
      <w:numPr>
        <w:ilvl w:val="1"/>
        <w:numId w:val="39"/>
      </w:numPr>
      <w:spacing w:before="240" w:after="240" w:line="240" w:lineRule="auto"/>
      <w:ind w:left="578" w:right="567" w:hanging="578"/>
      <w:outlineLvl w:val="1"/>
    </w:pPr>
    <w:rPr>
      <w:rFonts w:ascii="Calibri" w:eastAsiaTheme="majorEastAsia" w:hAnsi="Calibri" w:cs="Calibri"/>
      <w:b/>
      <w:sz w:val="26"/>
      <w:szCs w:val="26"/>
      <w:lang w:eastAsia="fr-B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1420B"/>
    <w:pPr>
      <w:keepNext/>
      <w:keepLines/>
      <w:numPr>
        <w:ilvl w:val="2"/>
        <w:numId w:val="39"/>
      </w:numPr>
      <w:spacing w:before="240" w:after="240" w:line="276" w:lineRule="auto"/>
      <w:outlineLvl w:val="2"/>
    </w:pPr>
    <w:rPr>
      <w:rFonts w:ascii="Calibri" w:eastAsiaTheme="majorEastAsia" w:hAnsi="Calibri" w:cstheme="majorBidi"/>
      <w:b/>
      <w:color w:val="001021" w:themeColor="accent1" w:themeShade="7F"/>
      <w:sz w:val="24"/>
      <w:szCs w:val="24"/>
      <w:lang w:eastAsia="fr-B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1420B"/>
    <w:pPr>
      <w:keepNext/>
      <w:keepLines/>
      <w:numPr>
        <w:ilvl w:val="3"/>
        <w:numId w:val="39"/>
      </w:numPr>
      <w:spacing w:before="120" w:after="120" w:line="276" w:lineRule="auto"/>
      <w:ind w:left="862" w:hanging="862"/>
      <w:outlineLvl w:val="3"/>
    </w:pPr>
    <w:rPr>
      <w:rFonts w:ascii="Calibri" w:eastAsiaTheme="majorEastAsia" w:hAnsi="Calibri" w:cstheme="majorBidi"/>
      <w:b/>
      <w:iCs/>
      <w:color w:val="001932" w:themeColor="accent1" w:themeShade="BF"/>
      <w:sz w:val="22"/>
      <w:lang w:val="fr-B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420B"/>
    <w:pPr>
      <w:keepNext/>
      <w:keepLines/>
      <w:numPr>
        <w:ilvl w:val="4"/>
        <w:numId w:val="39"/>
      </w:numPr>
      <w:spacing w:before="40" w:after="0" w:line="276" w:lineRule="auto"/>
      <w:outlineLvl w:val="4"/>
    </w:pPr>
    <w:rPr>
      <w:rFonts w:asciiTheme="majorHAnsi" w:eastAsiaTheme="majorEastAsia" w:hAnsiTheme="majorHAnsi" w:cstheme="majorBidi"/>
      <w:color w:val="001932" w:themeColor="accent1" w:themeShade="BF"/>
      <w:sz w:val="22"/>
      <w:lang w:val="fr-B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420B"/>
    <w:pPr>
      <w:keepNext/>
      <w:keepLines/>
      <w:numPr>
        <w:ilvl w:val="5"/>
        <w:numId w:val="39"/>
      </w:numPr>
      <w:spacing w:before="40" w:after="0" w:line="276" w:lineRule="auto"/>
      <w:outlineLvl w:val="5"/>
    </w:pPr>
    <w:rPr>
      <w:rFonts w:asciiTheme="majorHAnsi" w:eastAsiaTheme="majorEastAsia" w:hAnsiTheme="majorHAnsi" w:cstheme="majorBidi"/>
      <w:color w:val="001021" w:themeColor="accent1" w:themeShade="7F"/>
      <w:sz w:val="22"/>
      <w:lang w:val="fr-B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420B"/>
    <w:pPr>
      <w:keepNext/>
      <w:keepLines/>
      <w:numPr>
        <w:ilvl w:val="6"/>
        <w:numId w:val="39"/>
      </w:numPr>
      <w:spacing w:before="40" w:after="0" w:line="276" w:lineRule="auto"/>
      <w:outlineLvl w:val="6"/>
    </w:pPr>
    <w:rPr>
      <w:rFonts w:asciiTheme="majorHAnsi" w:eastAsiaTheme="majorEastAsia" w:hAnsiTheme="majorHAnsi" w:cstheme="majorBidi"/>
      <w:i/>
      <w:iCs/>
      <w:color w:val="001021" w:themeColor="accent1" w:themeShade="7F"/>
      <w:sz w:val="22"/>
      <w:lang w:val="fr-B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420B"/>
    <w:pPr>
      <w:keepNext/>
      <w:keepLines/>
      <w:numPr>
        <w:ilvl w:val="7"/>
        <w:numId w:val="39"/>
      </w:numPr>
      <w:spacing w:before="40" w:after="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fr-B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420B"/>
    <w:pPr>
      <w:keepNext/>
      <w:keepLines/>
      <w:numPr>
        <w:ilvl w:val="8"/>
        <w:numId w:val="39"/>
      </w:numPr>
      <w:spacing w:before="40" w:after="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5E4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335E4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5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E4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82C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2CD2"/>
    <w:rPr>
      <w:sz w:val="21"/>
    </w:rPr>
  </w:style>
  <w:style w:type="paragraph" w:styleId="Footer">
    <w:name w:val="footer"/>
    <w:basedOn w:val="Normal"/>
    <w:link w:val="FooterChar"/>
    <w:uiPriority w:val="99"/>
    <w:unhideWhenUsed/>
    <w:rsid w:val="00882C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2CD2"/>
    <w:rPr>
      <w:sz w:val="21"/>
    </w:rPr>
  </w:style>
  <w:style w:type="character" w:customStyle="1" w:styleId="datum">
    <w:name w:val="datum"/>
    <w:basedOn w:val="DefaultParagraphFont"/>
    <w:uiPriority w:val="1"/>
    <w:rsid w:val="00882CD2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EFE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C12221"/>
    <w:pPr>
      <w:spacing w:after="0" w:line="260" w:lineRule="atLeast"/>
    </w:pPr>
    <w:rPr>
      <w:sz w:val="20"/>
      <w:lang w:val="nl-BE"/>
    </w:rPr>
  </w:style>
  <w:style w:type="paragraph" w:customStyle="1" w:styleId="1F37F29776D142F393726A42F9A7E476">
    <w:name w:val="1F37F29776D142F393726A42F9A7E476"/>
    <w:rsid w:val="005B10E2"/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12221"/>
    <w:rPr>
      <w:sz w:val="20"/>
      <w:lang w:val="nl-BE"/>
    </w:rPr>
  </w:style>
  <w:style w:type="paragraph" w:customStyle="1" w:styleId="CBFLetterInfoDatas">
    <w:name w:val="CBF Letter Info Datas"/>
    <w:basedOn w:val="Normal"/>
    <w:rsid w:val="009653A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 Narrow" w:eastAsia="Times New Roman" w:hAnsi="Arial Narrow" w:cs="Times New Roman"/>
      <w:szCs w:val="20"/>
      <w:lang w:val="en-US"/>
    </w:rPr>
  </w:style>
  <w:style w:type="paragraph" w:styleId="Subtitle">
    <w:name w:val="Subtitle"/>
    <w:basedOn w:val="Normal"/>
    <w:next w:val="Normal"/>
    <w:link w:val="SubtitleChar"/>
    <w:qFormat/>
    <w:rsid w:val="00917123"/>
    <w:pPr>
      <w:numPr>
        <w:ilvl w:val="1"/>
      </w:numPr>
      <w:overflowPunct w:val="0"/>
      <w:autoSpaceDE w:val="0"/>
      <w:autoSpaceDN w:val="0"/>
      <w:adjustRightInd w:val="0"/>
      <w:spacing w:before="260" w:after="130"/>
      <w:textAlignment w:val="baseline"/>
    </w:pPr>
    <w:rPr>
      <w:rFonts w:ascii="Gotham Rounded Bold" w:eastAsiaTheme="majorEastAsia" w:hAnsi="Gotham Rounded Bold" w:cs="Arial"/>
      <w:iCs/>
      <w:szCs w:val="20"/>
      <w:u w:val="single"/>
    </w:rPr>
  </w:style>
  <w:style w:type="character" w:customStyle="1" w:styleId="SubtitleChar">
    <w:name w:val="Subtitle Char"/>
    <w:basedOn w:val="DefaultParagraphFont"/>
    <w:link w:val="Subtitle"/>
    <w:rsid w:val="00917123"/>
    <w:rPr>
      <w:rFonts w:ascii="Gotham Rounded Bold" w:eastAsiaTheme="majorEastAsia" w:hAnsi="Gotham Rounded Bold" w:cs="Arial"/>
      <w:iCs/>
      <w:sz w:val="20"/>
      <w:szCs w:val="20"/>
      <w:u w:val="single"/>
      <w:lang w:val="nl-BE"/>
    </w:rPr>
  </w:style>
  <w:style w:type="paragraph" w:styleId="FootnoteText">
    <w:name w:val="footnote text"/>
    <w:basedOn w:val="Normal"/>
    <w:link w:val="FootnoteTextChar"/>
    <w:unhideWhenUsed/>
    <w:rsid w:val="00481B5E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481B5E"/>
    <w:rPr>
      <w:sz w:val="20"/>
      <w:szCs w:val="20"/>
      <w:lang w:val="nl-BE"/>
    </w:rPr>
  </w:style>
  <w:style w:type="character" w:styleId="FootnoteReference">
    <w:name w:val="footnote reference"/>
    <w:basedOn w:val="DefaultParagraphFont"/>
    <w:rsid w:val="00481B5E"/>
    <w:rPr>
      <w:position w:val="6"/>
      <w:sz w:val="16"/>
    </w:rPr>
  </w:style>
  <w:style w:type="paragraph" w:styleId="ListParagraph">
    <w:name w:val="List Paragraph"/>
    <w:basedOn w:val="Normal"/>
    <w:link w:val="ListParagraphChar"/>
    <w:uiPriority w:val="34"/>
    <w:qFormat/>
    <w:rsid w:val="007D6BE9"/>
    <w:pPr>
      <w:ind w:left="720"/>
      <w:contextualSpacing/>
    </w:pPr>
  </w:style>
  <w:style w:type="paragraph" w:customStyle="1" w:styleId="Default">
    <w:name w:val="Default"/>
    <w:rsid w:val="00042135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  <w:lang w:val="nl-BE"/>
    </w:rPr>
  </w:style>
  <w:style w:type="paragraph" w:customStyle="1" w:styleId="CM4">
    <w:name w:val="CM4"/>
    <w:basedOn w:val="Default"/>
    <w:next w:val="Default"/>
    <w:uiPriority w:val="99"/>
    <w:rsid w:val="00042135"/>
    <w:rPr>
      <w:rFonts w:cstheme="minorBidi"/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21420B"/>
    <w:rPr>
      <w:rFonts w:ascii="Calibri" w:eastAsia="Times New Roman" w:hAnsi="Calibri" w:cs="Times New Roman"/>
      <w:b/>
      <w:bCs/>
      <w:color w:val="333333"/>
      <w:sz w:val="26"/>
      <w:szCs w:val="26"/>
      <w:lang w:val="fr-BE" w:eastAsia="fr-BE"/>
    </w:rPr>
  </w:style>
  <w:style w:type="character" w:customStyle="1" w:styleId="Heading2Char">
    <w:name w:val="Heading 2 Char"/>
    <w:basedOn w:val="DefaultParagraphFont"/>
    <w:link w:val="Heading2"/>
    <w:uiPriority w:val="9"/>
    <w:rsid w:val="0021420B"/>
    <w:rPr>
      <w:rFonts w:ascii="Calibri" w:eastAsiaTheme="majorEastAsia" w:hAnsi="Calibri" w:cs="Calibri"/>
      <w:b/>
      <w:sz w:val="26"/>
      <w:szCs w:val="26"/>
      <w:lang w:val="nl-BE" w:eastAsia="fr-BE"/>
    </w:rPr>
  </w:style>
  <w:style w:type="character" w:customStyle="1" w:styleId="Heading3Char">
    <w:name w:val="Heading 3 Char"/>
    <w:basedOn w:val="DefaultParagraphFont"/>
    <w:link w:val="Heading3"/>
    <w:uiPriority w:val="9"/>
    <w:rsid w:val="0021420B"/>
    <w:rPr>
      <w:rFonts w:ascii="Calibri" w:eastAsiaTheme="majorEastAsia" w:hAnsi="Calibri" w:cstheme="majorBidi"/>
      <w:b/>
      <w:color w:val="001021" w:themeColor="accent1" w:themeShade="7F"/>
      <w:sz w:val="24"/>
      <w:szCs w:val="24"/>
      <w:lang w:val="nl-BE" w:eastAsia="fr-BE"/>
    </w:rPr>
  </w:style>
  <w:style w:type="character" w:customStyle="1" w:styleId="Heading4Char">
    <w:name w:val="Heading 4 Char"/>
    <w:basedOn w:val="DefaultParagraphFont"/>
    <w:link w:val="Heading4"/>
    <w:uiPriority w:val="9"/>
    <w:rsid w:val="0021420B"/>
    <w:rPr>
      <w:rFonts w:ascii="Calibri" w:eastAsiaTheme="majorEastAsia" w:hAnsi="Calibri" w:cstheme="majorBidi"/>
      <w:b/>
      <w:iCs/>
      <w:color w:val="001932" w:themeColor="accent1" w:themeShade="BF"/>
      <w:lang w:val="fr-B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420B"/>
    <w:rPr>
      <w:rFonts w:asciiTheme="majorHAnsi" w:eastAsiaTheme="majorEastAsia" w:hAnsiTheme="majorHAnsi" w:cstheme="majorBidi"/>
      <w:color w:val="001932" w:themeColor="accent1" w:themeShade="BF"/>
      <w:lang w:val="fr-B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420B"/>
    <w:rPr>
      <w:rFonts w:asciiTheme="majorHAnsi" w:eastAsiaTheme="majorEastAsia" w:hAnsiTheme="majorHAnsi" w:cstheme="majorBidi"/>
      <w:color w:val="001021" w:themeColor="accent1" w:themeShade="7F"/>
      <w:lang w:val="fr-B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420B"/>
    <w:rPr>
      <w:rFonts w:asciiTheme="majorHAnsi" w:eastAsiaTheme="majorEastAsia" w:hAnsiTheme="majorHAnsi" w:cstheme="majorBidi"/>
      <w:i/>
      <w:iCs/>
      <w:color w:val="001021" w:themeColor="accent1" w:themeShade="7F"/>
      <w:lang w:val="fr-B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420B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fr-B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420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fr-BE"/>
    </w:rPr>
  </w:style>
  <w:style w:type="table" w:customStyle="1" w:styleId="PlainTable11">
    <w:name w:val="Plain Table 11"/>
    <w:basedOn w:val="TableNormal"/>
    <w:next w:val="PlainTable1"/>
    <w:uiPriority w:val="41"/>
    <w:rsid w:val="0021420B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GridTable1Light-Accent2">
    <w:name w:val="Grid Table 1 Light Accent 2"/>
    <w:basedOn w:val="TableNormal"/>
    <w:uiPriority w:val="46"/>
    <w:rsid w:val="0021420B"/>
    <w:pPr>
      <w:spacing w:after="0" w:line="240" w:lineRule="auto"/>
    </w:pPr>
    <w:rPr>
      <w:rFonts w:eastAsiaTheme="minorEastAsia"/>
      <w:sz w:val="24"/>
      <w:szCs w:val="24"/>
      <w:lang w:val="en-GB" w:eastAsia="ja-JP"/>
    </w:rPr>
    <w:tblPr>
      <w:tblStyleRowBandSize w:val="1"/>
      <w:tblStyleColBandSize w:val="1"/>
      <w:tblBorders>
        <w:top w:val="single" w:sz="4" w:space="0" w:color="C1CFD6" w:themeColor="accent2" w:themeTint="66"/>
        <w:left w:val="single" w:sz="4" w:space="0" w:color="C1CFD6" w:themeColor="accent2" w:themeTint="66"/>
        <w:bottom w:val="single" w:sz="4" w:space="0" w:color="C1CFD6" w:themeColor="accent2" w:themeTint="66"/>
        <w:right w:val="single" w:sz="4" w:space="0" w:color="C1CFD6" w:themeColor="accent2" w:themeTint="66"/>
        <w:insideH w:val="single" w:sz="4" w:space="0" w:color="C1CFD6" w:themeColor="accent2" w:themeTint="66"/>
        <w:insideV w:val="single" w:sz="4" w:space="0" w:color="C1CF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3B7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B7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21420B"/>
    <w:rPr>
      <w:sz w:val="20"/>
      <w:lang w:val="nl-BE"/>
    </w:rPr>
  </w:style>
  <w:style w:type="table" w:styleId="PlainTable1">
    <w:name w:val="Plain Table 1"/>
    <w:basedOn w:val="TableNormal"/>
    <w:uiPriority w:val="41"/>
    <w:rsid w:val="0021420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142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42F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42F7"/>
    <w:rPr>
      <w:sz w:val="20"/>
      <w:szCs w:val="20"/>
      <w:lang w:val="nl-B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42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42F7"/>
    <w:rPr>
      <w:b/>
      <w:bCs/>
      <w:sz w:val="20"/>
      <w:szCs w:val="20"/>
      <w:lang w:val="nl-BE"/>
    </w:rPr>
  </w:style>
  <w:style w:type="paragraph" w:styleId="Revision">
    <w:name w:val="Revision"/>
    <w:hidden/>
    <w:uiPriority w:val="99"/>
    <w:semiHidden/>
    <w:rsid w:val="000447BD"/>
    <w:pPr>
      <w:spacing w:after="0" w:line="240" w:lineRule="auto"/>
    </w:pPr>
    <w:rPr>
      <w:sz w:val="20"/>
      <w:lang w:val="nl-BE"/>
    </w:rPr>
  </w:style>
  <w:style w:type="character" w:styleId="FollowedHyperlink">
    <w:name w:val="FollowedHyperlink"/>
    <w:basedOn w:val="DefaultParagraphFont"/>
    <w:uiPriority w:val="99"/>
    <w:semiHidden/>
    <w:unhideWhenUsed/>
    <w:rsid w:val="009037D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microsoft.com/office/2007/relationships/hdphoto" Target="media/hdphoto1.wdp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fsma.be/nl/faq/privacybeleid-van-de-fsma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sma.be/nl/tussenpersonen-kredietgevers/wat-een-aandeelhouder-die-de-controle-over-de-vennootschap-uitoefen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od\dfs\apps_data\IT\OfficeTemplates\2016\FSMA\Templates\Website\consultaties_anderedocumenten_n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D2473875344B87AC13593E59B494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BB3826-AB23-411B-AFDF-C2281C57614F}"/>
      </w:docPartPr>
      <w:docPartBody>
        <w:p w:rsidR="00FD7F01" w:rsidRDefault="00FD7F01">
          <w:pPr>
            <w:pStyle w:val="0DD2473875344B87AC13593E59B49428"/>
          </w:pPr>
          <w:r w:rsidRPr="00A11C81">
            <w:rPr>
              <w:rStyle w:val="PlaceholderText"/>
              <w:rFonts w:ascii="Gotham Rounded Bold" w:hAnsi="Gotham Rounded Bold" w:cs="Arial"/>
              <w:sz w:val="32"/>
              <w:szCs w:val="32"/>
            </w:rPr>
            <w:t>Click here to enter the title.</w:t>
          </w:r>
        </w:p>
      </w:docPartBody>
    </w:docPart>
    <w:docPart>
      <w:docPartPr>
        <w:name w:val="936E0B9410D848418F8E82B489370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98A39-AAAF-42A1-B9D0-F526D8B9E0C6}"/>
      </w:docPartPr>
      <w:docPartBody>
        <w:p w:rsidR="00544960" w:rsidRDefault="006557D5" w:rsidP="006557D5">
          <w:pPr>
            <w:pStyle w:val="936E0B9410D848418F8E82B489370575"/>
          </w:pPr>
          <w:r w:rsidRPr="00161574">
            <w:rPr>
              <w:rStyle w:val="PlaceholderText"/>
              <w:lang w:val="nl-NL"/>
            </w:rPr>
            <w:t>Click or tap here to enter text.</w:t>
          </w:r>
        </w:p>
      </w:docPartBody>
    </w:docPart>
    <w:docPart>
      <w:docPartPr>
        <w:name w:val="772354F956274593BD8D72F45F04ED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6785B8-47B1-4087-A8B7-831DC852A2B4}"/>
      </w:docPartPr>
      <w:docPartBody>
        <w:p w:rsidR="00544960" w:rsidRDefault="006557D5" w:rsidP="006557D5">
          <w:pPr>
            <w:pStyle w:val="772354F956274593BD8D72F45F04EDD4"/>
          </w:pPr>
          <w:r w:rsidRPr="00161574">
            <w:rPr>
              <w:rStyle w:val="PlaceholderText"/>
              <w:lang w:val="nl-NL"/>
            </w:rPr>
            <w:t>Click or tap here to enter text.</w:t>
          </w:r>
        </w:p>
      </w:docPartBody>
    </w:docPart>
    <w:docPart>
      <w:docPartPr>
        <w:name w:val="3A8D5FCB7A3942F698FCF7F3F6A697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7C7536-3AE7-4D2B-8516-82DD1B1D53AD}"/>
      </w:docPartPr>
      <w:docPartBody>
        <w:p w:rsidR="00544960" w:rsidRDefault="006557D5" w:rsidP="006557D5">
          <w:pPr>
            <w:pStyle w:val="3A8D5FCB7A3942F698FCF7F3F6A69702"/>
          </w:pPr>
          <w:r w:rsidRPr="00161574">
            <w:rPr>
              <w:rStyle w:val="PlaceholderText"/>
              <w:lang w:val="nl-NL"/>
            </w:rPr>
            <w:t>Click or tap here to enter text.</w:t>
          </w:r>
        </w:p>
      </w:docPartBody>
    </w:docPart>
    <w:docPart>
      <w:docPartPr>
        <w:name w:val="CC109B1FFFB2402DB5D23AEAEB57B2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66A33C-5E35-4460-ADC2-11AE764FA529}"/>
      </w:docPartPr>
      <w:docPartBody>
        <w:p w:rsidR="00544960" w:rsidRDefault="006557D5" w:rsidP="006557D5">
          <w:pPr>
            <w:pStyle w:val="CC109B1FFFB2402DB5D23AEAEB57B2DE"/>
          </w:pPr>
          <w:r w:rsidRPr="00161574">
            <w:rPr>
              <w:rStyle w:val="PlaceholderText"/>
              <w:lang w:val="nl-NL"/>
            </w:rPr>
            <w:t>Click or tap here to enter text.</w:t>
          </w:r>
        </w:p>
      </w:docPartBody>
    </w:docPart>
    <w:docPart>
      <w:docPartPr>
        <w:name w:val="F6D34E3FEF4840F9A8385B96F199C8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BC3AAD-A28F-4741-95D0-0BCF8BE81E3E}"/>
      </w:docPartPr>
      <w:docPartBody>
        <w:p w:rsidR="00544960" w:rsidRDefault="006557D5" w:rsidP="006557D5">
          <w:pPr>
            <w:pStyle w:val="F6D34E3FEF4840F9A8385B96F199C8B8"/>
          </w:pPr>
          <w:r w:rsidRPr="00161574">
            <w:rPr>
              <w:rStyle w:val="PlaceholderText"/>
              <w:lang w:val="nl-NL"/>
            </w:rPr>
            <w:t>Click or tap here to enter text.</w:t>
          </w:r>
        </w:p>
      </w:docPartBody>
    </w:docPart>
    <w:docPart>
      <w:docPartPr>
        <w:name w:val="C5C82840939E4A18A0DE51EB76AF46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98A762-4A72-4AFF-9A1E-CF8D5AD3A882}"/>
      </w:docPartPr>
      <w:docPartBody>
        <w:p w:rsidR="00544960" w:rsidRDefault="006557D5" w:rsidP="006557D5">
          <w:pPr>
            <w:pStyle w:val="C5C82840939E4A18A0DE51EB76AF4659"/>
          </w:pPr>
          <w:r w:rsidRPr="00161574">
            <w:rPr>
              <w:rStyle w:val="PlaceholderText"/>
              <w:lang w:val="nl-NL"/>
            </w:rPr>
            <w:t>Click or tap here to enter text.</w:t>
          </w:r>
        </w:p>
      </w:docPartBody>
    </w:docPart>
    <w:docPart>
      <w:docPartPr>
        <w:name w:val="620FDE066113459BBD64DF2413AF85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3D388F-4B8A-45FD-9332-0A7C964CF15C}"/>
      </w:docPartPr>
      <w:docPartBody>
        <w:p w:rsidR="00544960" w:rsidRDefault="006557D5" w:rsidP="006557D5">
          <w:pPr>
            <w:pStyle w:val="620FDE066113459BBD64DF2413AF85A6"/>
          </w:pPr>
          <w:r w:rsidRPr="00161574">
            <w:rPr>
              <w:rStyle w:val="PlaceholderText"/>
              <w:lang w:val="nl-NL"/>
            </w:rPr>
            <w:t>Click or tap here to enter text.</w:t>
          </w:r>
        </w:p>
      </w:docPartBody>
    </w:docPart>
    <w:docPart>
      <w:docPartPr>
        <w:name w:val="7AF162A68CF54C7B9A71A4E881A48B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C40D81-DA64-4E83-8D3E-F449D2154396}"/>
      </w:docPartPr>
      <w:docPartBody>
        <w:p w:rsidR="00544960" w:rsidRDefault="006557D5" w:rsidP="006557D5">
          <w:pPr>
            <w:pStyle w:val="7AF162A68CF54C7B9A71A4E881A48BBD"/>
          </w:pPr>
          <w:r w:rsidRPr="00161574">
            <w:rPr>
              <w:rStyle w:val="PlaceholderText"/>
              <w:lang w:val="nl-NL"/>
            </w:rPr>
            <w:t>Click or tap here to enter text.</w:t>
          </w:r>
        </w:p>
      </w:docPartBody>
    </w:docPart>
    <w:docPart>
      <w:docPartPr>
        <w:name w:val="0552A5C2CDA445C7B4E70CF91EB922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5F1287-6FC3-4213-BF3A-F6A10B137960}"/>
      </w:docPartPr>
      <w:docPartBody>
        <w:p w:rsidR="00544960" w:rsidRDefault="006557D5" w:rsidP="006557D5">
          <w:pPr>
            <w:pStyle w:val="0552A5C2CDA445C7B4E70CF91EB92247"/>
          </w:pPr>
          <w:r w:rsidRPr="00161574">
            <w:rPr>
              <w:rStyle w:val="PlaceholderText"/>
              <w:lang w:val="nl-NL"/>
            </w:rPr>
            <w:t>Click or tap here to enter text.</w:t>
          </w:r>
        </w:p>
      </w:docPartBody>
    </w:docPart>
    <w:docPart>
      <w:docPartPr>
        <w:name w:val="024EB1FE4FD348B59573F2102299AC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EE1020-505B-4D0C-935A-BB4B81E44D7B}"/>
      </w:docPartPr>
      <w:docPartBody>
        <w:p w:rsidR="00544960" w:rsidRDefault="006557D5" w:rsidP="006557D5">
          <w:pPr>
            <w:pStyle w:val="024EB1FE4FD348B59573F2102299AC3B"/>
          </w:pPr>
          <w:r w:rsidRPr="00161574">
            <w:rPr>
              <w:rStyle w:val="PlaceholderText"/>
              <w:lang w:val="nl-NL"/>
            </w:rPr>
            <w:t>Click or tap here to enter text.</w:t>
          </w:r>
        </w:p>
      </w:docPartBody>
    </w:docPart>
    <w:docPart>
      <w:docPartPr>
        <w:name w:val="77959BFD983849AA9A728017E06E18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0444D3-EACE-4E4A-A11A-B8135858F9D1}"/>
      </w:docPartPr>
      <w:docPartBody>
        <w:p w:rsidR="00544960" w:rsidRDefault="006557D5" w:rsidP="006557D5">
          <w:pPr>
            <w:pStyle w:val="77959BFD983849AA9A728017E06E18EC"/>
          </w:pPr>
          <w:r w:rsidRPr="00161574">
            <w:rPr>
              <w:rStyle w:val="PlaceholderText"/>
              <w:lang w:val="nl-NL"/>
            </w:rPr>
            <w:t>Click or tap here to enter text.</w:t>
          </w:r>
        </w:p>
      </w:docPartBody>
    </w:docPart>
    <w:docPart>
      <w:docPartPr>
        <w:name w:val="6AE5D1E504374E89AEBF621F2DE41B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71D82-769A-4145-9894-CECA3343EB0E}"/>
      </w:docPartPr>
      <w:docPartBody>
        <w:p w:rsidR="00544960" w:rsidRDefault="006557D5" w:rsidP="006557D5">
          <w:pPr>
            <w:pStyle w:val="6AE5D1E504374E89AEBF621F2DE41B32"/>
          </w:pPr>
          <w:r w:rsidRPr="00161574">
            <w:rPr>
              <w:rStyle w:val="PlaceholderText"/>
              <w:lang w:val="nl-NL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14B291-E38E-4632-AA9A-A3C5A5A5F74D}"/>
      </w:docPartPr>
      <w:docPartBody>
        <w:p w:rsidR="00544960" w:rsidRDefault="006557D5">
          <w:r w:rsidRPr="00161574">
            <w:rPr>
              <w:rStyle w:val="PlaceholderText"/>
              <w:lang w:val="nl-NL"/>
            </w:rPr>
            <w:t>Click or tap to enter a date.</w:t>
          </w:r>
        </w:p>
      </w:docPartBody>
    </w:docPart>
    <w:docPart>
      <w:docPartPr>
        <w:name w:val="E1B68835351E4345B66B93444CA883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AC0D0A-7256-46B7-85AE-BFEAD0E03A50}"/>
      </w:docPartPr>
      <w:docPartBody>
        <w:p w:rsidR="00544960" w:rsidRDefault="006557D5" w:rsidP="006557D5">
          <w:pPr>
            <w:pStyle w:val="E1B68835351E4345B66B93444CA88355"/>
          </w:pPr>
          <w:r w:rsidRPr="00161574">
            <w:rPr>
              <w:rStyle w:val="PlaceholderText"/>
              <w:lang w:val="nl-NL"/>
            </w:rPr>
            <w:t>Click or tap here to enter text.</w:t>
          </w:r>
        </w:p>
      </w:docPartBody>
    </w:docPart>
    <w:docPart>
      <w:docPartPr>
        <w:name w:val="8799E5E73BB34E28A79E78C84475CD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8717B9-E2E3-4820-9AD2-77E2FD1BB379}"/>
      </w:docPartPr>
      <w:docPartBody>
        <w:p w:rsidR="00544960" w:rsidRDefault="006557D5" w:rsidP="006557D5">
          <w:pPr>
            <w:pStyle w:val="8799E5E73BB34E28A79E78C84475CD9A"/>
          </w:pPr>
          <w:r w:rsidRPr="00161574">
            <w:rPr>
              <w:rStyle w:val="PlaceholderText"/>
              <w:lang w:val="nl-NL"/>
            </w:rPr>
            <w:t>Click or tap here to enter text.</w:t>
          </w:r>
        </w:p>
      </w:docPartBody>
    </w:docPart>
    <w:docPart>
      <w:docPartPr>
        <w:name w:val="614043521E9045188C141C9C46419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5A05C9-3DAB-4215-A819-F1EACA3989B9}"/>
      </w:docPartPr>
      <w:docPartBody>
        <w:p w:rsidR="00544960" w:rsidRDefault="006557D5" w:rsidP="006557D5">
          <w:pPr>
            <w:pStyle w:val="614043521E9045188C141C9C46419D05"/>
          </w:pPr>
          <w:r w:rsidRPr="00161574">
            <w:rPr>
              <w:rStyle w:val="PlaceholderText"/>
              <w:lang w:val="nl-NL"/>
            </w:rPr>
            <w:t>Click or tap here to enter text.</w:t>
          </w:r>
        </w:p>
      </w:docPartBody>
    </w:docPart>
    <w:docPart>
      <w:docPartPr>
        <w:name w:val="BA219DDF919C445886C33EF2619506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2288B-FEDA-4F51-9243-AD5CB2113786}"/>
      </w:docPartPr>
      <w:docPartBody>
        <w:p w:rsidR="00544960" w:rsidRDefault="006557D5" w:rsidP="006557D5">
          <w:pPr>
            <w:pStyle w:val="BA219DDF919C445886C33EF261950662"/>
          </w:pPr>
          <w:r w:rsidRPr="00161574">
            <w:rPr>
              <w:rStyle w:val="PlaceholderText"/>
              <w:lang w:val="nl-NL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14F14-59F0-4BC3-895B-83A3BE4843FC}"/>
      </w:docPartPr>
      <w:docPartBody>
        <w:p w:rsidR="00544960" w:rsidRDefault="006557D5">
          <w:r w:rsidRPr="00161574">
            <w:rPr>
              <w:rStyle w:val="PlaceholderText"/>
              <w:lang w:val="nl-NL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otham Rounded Bold"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otham Rounded Book"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F01"/>
    <w:rsid w:val="000265D4"/>
    <w:rsid w:val="00110AF7"/>
    <w:rsid w:val="0016305E"/>
    <w:rsid w:val="002046BB"/>
    <w:rsid w:val="00252E3E"/>
    <w:rsid w:val="00344A51"/>
    <w:rsid w:val="00470D17"/>
    <w:rsid w:val="005143E7"/>
    <w:rsid w:val="00544960"/>
    <w:rsid w:val="0055314C"/>
    <w:rsid w:val="0059081E"/>
    <w:rsid w:val="006557D5"/>
    <w:rsid w:val="006C1DA0"/>
    <w:rsid w:val="006C269A"/>
    <w:rsid w:val="00766956"/>
    <w:rsid w:val="00784C90"/>
    <w:rsid w:val="00870D57"/>
    <w:rsid w:val="009220C8"/>
    <w:rsid w:val="00AC6E81"/>
    <w:rsid w:val="00AE2176"/>
    <w:rsid w:val="00B462D2"/>
    <w:rsid w:val="00BD1646"/>
    <w:rsid w:val="00C27680"/>
    <w:rsid w:val="00D47110"/>
    <w:rsid w:val="00D8659A"/>
    <w:rsid w:val="00DD700D"/>
    <w:rsid w:val="00DF53AA"/>
    <w:rsid w:val="00DF7CE1"/>
    <w:rsid w:val="00FD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557D5"/>
    <w:rPr>
      <w:color w:val="808080"/>
    </w:rPr>
  </w:style>
  <w:style w:type="paragraph" w:customStyle="1" w:styleId="0DD2473875344B87AC13593E59B49428">
    <w:name w:val="0DD2473875344B87AC13593E59B49428"/>
  </w:style>
  <w:style w:type="paragraph" w:customStyle="1" w:styleId="936E0B9410D848418F8E82B489370575">
    <w:name w:val="936E0B9410D848418F8E82B489370575"/>
    <w:rsid w:val="006557D5"/>
    <w:pPr>
      <w:spacing w:line="278" w:lineRule="auto"/>
    </w:pPr>
    <w:rPr>
      <w:kern w:val="2"/>
      <w:sz w:val="24"/>
      <w:szCs w:val="24"/>
      <w:lang w:val="fr-BE" w:eastAsia="fr-BE"/>
      <w14:ligatures w14:val="standardContextual"/>
    </w:rPr>
  </w:style>
  <w:style w:type="paragraph" w:customStyle="1" w:styleId="772354F956274593BD8D72F45F04EDD4">
    <w:name w:val="772354F956274593BD8D72F45F04EDD4"/>
    <w:rsid w:val="006557D5"/>
    <w:pPr>
      <w:spacing w:line="278" w:lineRule="auto"/>
    </w:pPr>
    <w:rPr>
      <w:kern w:val="2"/>
      <w:sz w:val="24"/>
      <w:szCs w:val="24"/>
      <w:lang w:val="fr-BE" w:eastAsia="fr-BE"/>
      <w14:ligatures w14:val="standardContextual"/>
    </w:rPr>
  </w:style>
  <w:style w:type="paragraph" w:customStyle="1" w:styleId="3A8D5FCB7A3942F698FCF7F3F6A69702">
    <w:name w:val="3A8D5FCB7A3942F698FCF7F3F6A69702"/>
    <w:rsid w:val="006557D5"/>
    <w:pPr>
      <w:spacing w:line="278" w:lineRule="auto"/>
    </w:pPr>
    <w:rPr>
      <w:kern w:val="2"/>
      <w:sz w:val="24"/>
      <w:szCs w:val="24"/>
      <w:lang w:val="fr-BE" w:eastAsia="fr-BE"/>
      <w14:ligatures w14:val="standardContextual"/>
    </w:rPr>
  </w:style>
  <w:style w:type="paragraph" w:customStyle="1" w:styleId="CC109B1FFFB2402DB5D23AEAEB57B2DE">
    <w:name w:val="CC109B1FFFB2402DB5D23AEAEB57B2DE"/>
    <w:rsid w:val="006557D5"/>
    <w:pPr>
      <w:spacing w:line="278" w:lineRule="auto"/>
    </w:pPr>
    <w:rPr>
      <w:kern w:val="2"/>
      <w:sz w:val="24"/>
      <w:szCs w:val="24"/>
      <w:lang w:val="fr-BE" w:eastAsia="fr-BE"/>
      <w14:ligatures w14:val="standardContextual"/>
    </w:rPr>
  </w:style>
  <w:style w:type="paragraph" w:customStyle="1" w:styleId="F6D34E3FEF4840F9A8385B96F199C8B8">
    <w:name w:val="F6D34E3FEF4840F9A8385B96F199C8B8"/>
    <w:rsid w:val="006557D5"/>
    <w:pPr>
      <w:spacing w:line="278" w:lineRule="auto"/>
    </w:pPr>
    <w:rPr>
      <w:kern w:val="2"/>
      <w:sz w:val="24"/>
      <w:szCs w:val="24"/>
      <w:lang w:val="fr-BE" w:eastAsia="fr-BE"/>
      <w14:ligatures w14:val="standardContextual"/>
    </w:rPr>
  </w:style>
  <w:style w:type="paragraph" w:customStyle="1" w:styleId="C5C82840939E4A18A0DE51EB76AF4659">
    <w:name w:val="C5C82840939E4A18A0DE51EB76AF4659"/>
    <w:rsid w:val="006557D5"/>
    <w:pPr>
      <w:spacing w:line="278" w:lineRule="auto"/>
    </w:pPr>
    <w:rPr>
      <w:kern w:val="2"/>
      <w:sz w:val="24"/>
      <w:szCs w:val="24"/>
      <w:lang w:val="fr-BE" w:eastAsia="fr-BE"/>
      <w14:ligatures w14:val="standardContextual"/>
    </w:rPr>
  </w:style>
  <w:style w:type="paragraph" w:customStyle="1" w:styleId="620FDE066113459BBD64DF2413AF85A6">
    <w:name w:val="620FDE066113459BBD64DF2413AF85A6"/>
    <w:rsid w:val="006557D5"/>
    <w:pPr>
      <w:spacing w:line="278" w:lineRule="auto"/>
    </w:pPr>
    <w:rPr>
      <w:kern w:val="2"/>
      <w:sz w:val="24"/>
      <w:szCs w:val="24"/>
      <w:lang w:val="fr-BE" w:eastAsia="fr-BE"/>
      <w14:ligatures w14:val="standardContextual"/>
    </w:rPr>
  </w:style>
  <w:style w:type="paragraph" w:customStyle="1" w:styleId="7AF162A68CF54C7B9A71A4E881A48BBD">
    <w:name w:val="7AF162A68CF54C7B9A71A4E881A48BBD"/>
    <w:rsid w:val="006557D5"/>
    <w:pPr>
      <w:spacing w:line="278" w:lineRule="auto"/>
    </w:pPr>
    <w:rPr>
      <w:kern w:val="2"/>
      <w:sz w:val="24"/>
      <w:szCs w:val="24"/>
      <w:lang w:val="fr-BE" w:eastAsia="fr-BE"/>
      <w14:ligatures w14:val="standardContextual"/>
    </w:rPr>
  </w:style>
  <w:style w:type="paragraph" w:customStyle="1" w:styleId="0552A5C2CDA445C7B4E70CF91EB92247">
    <w:name w:val="0552A5C2CDA445C7B4E70CF91EB92247"/>
    <w:rsid w:val="006557D5"/>
    <w:pPr>
      <w:spacing w:line="278" w:lineRule="auto"/>
    </w:pPr>
    <w:rPr>
      <w:kern w:val="2"/>
      <w:sz w:val="24"/>
      <w:szCs w:val="24"/>
      <w:lang w:val="fr-BE" w:eastAsia="fr-BE"/>
      <w14:ligatures w14:val="standardContextual"/>
    </w:rPr>
  </w:style>
  <w:style w:type="paragraph" w:customStyle="1" w:styleId="024EB1FE4FD348B59573F2102299AC3B">
    <w:name w:val="024EB1FE4FD348B59573F2102299AC3B"/>
    <w:rsid w:val="006557D5"/>
    <w:pPr>
      <w:spacing w:line="278" w:lineRule="auto"/>
    </w:pPr>
    <w:rPr>
      <w:kern w:val="2"/>
      <w:sz w:val="24"/>
      <w:szCs w:val="24"/>
      <w:lang w:val="fr-BE" w:eastAsia="fr-BE"/>
      <w14:ligatures w14:val="standardContextual"/>
    </w:rPr>
  </w:style>
  <w:style w:type="paragraph" w:customStyle="1" w:styleId="77959BFD983849AA9A728017E06E18EC">
    <w:name w:val="77959BFD983849AA9A728017E06E18EC"/>
    <w:rsid w:val="006557D5"/>
    <w:pPr>
      <w:spacing w:line="278" w:lineRule="auto"/>
    </w:pPr>
    <w:rPr>
      <w:kern w:val="2"/>
      <w:sz w:val="24"/>
      <w:szCs w:val="24"/>
      <w:lang w:val="fr-BE" w:eastAsia="fr-BE"/>
      <w14:ligatures w14:val="standardContextual"/>
    </w:rPr>
  </w:style>
  <w:style w:type="paragraph" w:customStyle="1" w:styleId="6AE5D1E504374E89AEBF621F2DE41B32">
    <w:name w:val="6AE5D1E504374E89AEBF621F2DE41B32"/>
    <w:rsid w:val="006557D5"/>
    <w:pPr>
      <w:spacing w:line="278" w:lineRule="auto"/>
    </w:pPr>
    <w:rPr>
      <w:kern w:val="2"/>
      <w:sz w:val="24"/>
      <w:szCs w:val="24"/>
      <w:lang w:val="fr-BE" w:eastAsia="fr-BE"/>
      <w14:ligatures w14:val="standardContextual"/>
    </w:rPr>
  </w:style>
  <w:style w:type="paragraph" w:customStyle="1" w:styleId="E1B68835351E4345B66B93444CA88355">
    <w:name w:val="E1B68835351E4345B66B93444CA88355"/>
    <w:rsid w:val="006557D5"/>
    <w:pPr>
      <w:spacing w:line="278" w:lineRule="auto"/>
    </w:pPr>
    <w:rPr>
      <w:kern w:val="2"/>
      <w:sz w:val="24"/>
      <w:szCs w:val="24"/>
      <w:lang w:val="fr-BE" w:eastAsia="fr-BE"/>
      <w14:ligatures w14:val="standardContextual"/>
    </w:rPr>
  </w:style>
  <w:style w:type="paragraph" w:customStyle="1" w:styleId="8799E5E73BB34E28A79E78C84475CD9A">
    <w:name w:val="8799E5E73BB34E28A79E78C84475CD9A"/>
    <w:rsid w:val="006557D5"/>
    <w:pPr>
      <w:spacing w:line="278" w:lineRule="auto"/>
    </w:pPr>
    <w:rPr>
      <w:kern w:val="2"/>
      <w:sz w:val="24"/>
      <w:szCs w:val="24"/>
      <w:lang w:val="fr-BE" w:eastAsia="fr-BE"/>
      <w14:ligatures w14:val="standardContextual"/>
    </w:rPr>
  </w:style>
  <w:style w:type="paragraph" w:customStyle="1" w:styleId="614043521E9045188C141C9C46419D05">
    <w:name w:val="614043521E9045188C141C9C46419D05"/>
    <w:rsid w:val="006557D5"/>
    <w:pPr>
      <w:spacing w:line="278" w:lineRule="auto"/>
    </w:pPr>
    <w:rPr>
      <w:kern w:val="2"/>
      <w:sz w:val="24"/>
      <w:szCs w:val="24"/>
      <w:lang w:val="fr-BE" w:eastAsia="fr-BE"/>
      <w14:ligatures w14:val="standardContextual"/>
    </w:rPr>
  </w:style>
  <w:style w:type="paragraph" w:customStyle="1" w:styleId="BA219DDF919C445886C33EF261950662">
    <w:name w:val="BA219DDF919C445886C33EF261950662"/>
    <w:rsid w:val="006557D5"/>
    <w:pPr>
      <w:spacing w:line="278" w:lineRule="auto"/>
    </w:pPr>
    <w:rPr>
      <w:kern w:val="2"/>
      <w:sz w:val="24"/>
      <w:szCs w:val="24"/>
      <w:lang w:val="fr-BE" w:eastAsia="fr-BE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FSMA">
      <a:dk1>
        <a:srgbClr val="000000"/>
      </a:dk1>
      <a:lt1>
        <a:sysClr val="window" lastClr="FFFFFF"/>
      </a:lt1>
      <a:dk2>
        <a:srgbClr val="002244"/>
      </a:dk2>
      <a:lt2>
        <a:srgbClr val="FFFFFF"/>
      </a:lt2>
      <a:accent1>
        <a:srgbClr val="002244"/>
      </a:accent1>
      <a:accent2>
        <a:srgbClr val="668899"/>
      </a:accent2>
      <a:accent3>
        <a:srgbClr val="BBCC00"/>
      </a:accent3>
      <a:accent4>
        <a:srgbClr val="BBCCCC"/>
      </a:accent4>
      <a:accent5>
        <a:srgbClr val="333333"/>
      </a:accent5>
      <a:accent6>
        <a:srgbClr val="DDDDDD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FSMA Case CDC Document" ma:contentTypeID="0x01010038AF301C369E4E51943E35DDEAC9FE1C01020058D04D07B14B4A86A1FC3077F5A3A42A006E41CD9982D9FE41BE30FCF1D228A95C" ma:contentTypeVersion="8" ma:contentTypeDescription="" ma:contentTypeScope="" ma:versionID="08f75d093adc290a3f8a3bd125f45959">
  <xsd:schema xmlns:xsd="http://www.w3.org/2001/XMLSchema" xmlns:xs="http://www.w3.org/2001/XMLSchema" xmlns:p="http://schemas.microsoft.com/office/2006/metadata/properties" xmlns:ns2="4ec20c4b-fdb3-4c6c-b881-83a153268933" xmlns:ns3="0c2b4d14-0ef6-41a4-8ebc-a5694610298b" xmlns:ns4="184c9235-7e05-405f-9b8a-467b46c0a0d9" xmlns:ns5="e3b4480d-a17d-4b76-bae5-b1a386266bf8" targetNamespace="http://schemas.microsoft.com/office/2006/metadata/properties" ma:root="true" ma:fieldsID="2d40b41577aa354ce86bbebaca2a5525" ns2:_="" ns3:_="" ns4:_="" ns5:_="">
    <xsd:import namespace="4ec20c4b-fdb3-4c6c-b881-83a153268933"/>
    <xsd:import namespace="0c2b4d14-0ef6-41a4-8ebc-a5694610298b"/>
    <xsd:import namespace="184c9235-7e05-405f-9b8a-467b46c0a0d9"/>
    <xsd:import namespace="e3b4480d-a17d-4b76-bae5-b1a386266bf8"/>
    <xsd:element name="properties">
      <xsd:complexType>
        <xsd:sequence>
          <xsd:element name="documentManagement">
            <xsd:complexType>
              <xsd:all>
                <xsd:element ref="ns3:FSMACDCDate" minOccurs="0"/>
                <xsd:element ref="ns3:FSMALegalReference" minOccurs="0"/>
                <xsd:element ref="ns2:FSMAResponsible" minOccurs="0"/>
                <xsd:element ref="ns3:FSMACaseId" minOccurs="0"/>
                <xsd:element ref="ns3:FSMASummary" minOccurs="0"/>
                <xsd:element ref="ns3:FSMAEnclosedDocuments" minOccurs="0"/>
                <xsd:element ref="ns3:FSMASentOut" minOccurs="0"/>
                <xsd:element ref="ns3:FSMAPersonalData" minOccurs="0"/>
                <xsd:element ref="ns3:FSMARetention" minOccurs="0"/>
                <xsd:element ref="ns3:FSMALegalHold" minOccurs="0"/>
                <xsd:element ref="ns3:From1" minOccurs="0"/>
                <xsd:element ref="ns3:To" minOccurs="0"/>
                <xsd:element ref="ns3:Cc" minOccurs="0"/>
                <xsd:element ref="ns3:Sent" minOccurs="0"/>
                <xsd:element ref="ns3:Received" minOccurs="0"/>
                <xsd:element ref="ns3:n93a05827a234bd5bd56144e4ae5a4c5" minOccurs="0"/>
                <xsd:element ref="ns3:FSMARelevantDossiers" minOccurs="0"/>
                <xsd:element ref="ns3:FSMAForDossier" minOccurs="0"/>
                <xsd:element ref="ns3:FSMADossier" minOccurs="0"/>
                <xsd:element ref="ns2:FSMACDCMember" minOccurs="0"/>
                <xsd:element ref="ns3:FSMACDCDocumentType" minOccurs="0"/>
                <xsd:element ref="ns3:FSMASignatureRequired" minOccurs="0"/>
                <xsd:element ref="ns3:FSMACDCNumbering" minOccurs="0"/>
                <xsd:element ref="ns3:FSMACDCMemberRanking" minOccurs="0"/>
                <xsd:element ref="ns4:CEYDescription" minOccurs="0"/>
                <xsd:element ref="ns3:d4d7685898f64ebf825d396ede792b3d" minOccurs="0"/>
                <xsd:element ref="ns3:oa3056e339a14be691a9be424721cd8a" minOccurs="0"/>
                <xsd:element ref="ns3:e7d95798c7cc49018eddb0e9d5f10243" minOccurs="0"/>
                <xsd:element ref="ns3:j5eb15239c91414b9d7c96d17acd9fca" minOccurs="0"/>
                <xsd:element ref="ns3:jee5cc54f26a4aa9aa5d3d5d5c0abf22" minOccurs="0"/>
                <xsd:element ref="ns3:iea30b3d116c4abd829bda67fead4fa8" minOccurs="0"/>
                <xsd:element ref="ns3:ec7fab8fca8244d5a19ef6bc9bde0f91" minOccurs="0"/>
                <xsd:element ref="ns3:i700e0deb15447d88dbefac8c49b4e73" minOccurs="0"/>
                <xsd:element ref="ns3:l9eb92ffb50b4212a5ada7cfca32df2c" minOccurs="0"/>
                <xsd:element ref="ns3:i092aad688554532b3d2e6ad2cec5c6a" minOccurs="0"/>
                <xsd:element ref="ns3:ef14e33ca5c3481cbfad1e6ae8a7124e" minOccurs="0"/>
                <xsd:element ref="ns3:o2e868a4180d47dab69612c4e2e5756d" minOccurs="0"/>
                <xsd:element ref="ns3:FF25D9749B484798B23C47357FB06FA4" minOccurs="0"/>
                <xsd:element ref="ns3:a3f93dd4d3154164b9bcbbec3d11e6cd" minOccurs="0"/>
                <xsd:element ref="ns3:j3ffc30cbd4849e9aaf5b9bacc5f6fb3" minOccurs="0"/>
                <xsd:element ref="ns3:a16789d6c69b4083a6824cb266570b0c" minOccurs="0"/>
                <xsd:element ref="ns2:TaxCatchAll" minOccurs="0"/>
                <xsd:element ref="ns2:TaxCatchAllLabel" minOccurs="0"/>
                <xsd:element ref="ns3:FSMADocumentDate" minOccurs="0"/>
                <xsd:element ref="ns2:_dlc_DocIdUrl" minOccurs="0"/>
                <xsd:element ref="ns2:_dlc_DocIdPersistId" minOccurs="0"/>
                <xsd:element ref="ns2:_dlc_DocId" minOccurs="0"/>
                <xsd:element ref="ns5:FSMARelevantDossierLooku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c20c4b-fdb3-4c6c-b881-83a153268933" elementFormDefault="qualified">
    <xsd:import namespace="http://schemas.microsoft.com/office/2006/documentManagement/types"/>
    <xsd:import namespace="http://schemas.microsoft.com/office/infopath/2007/PartnerControls"/>
    <xsd:element name="FSMAResponsible" ma:index="13" nillable="true" ma:displayName="Responsible" ma:list="UserInfo" ma:SharePointGroup="0" ma:internalName="FSMAResponsib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SMACDCMember" ma:index="42" nillable="true" ma:displayName="CDC Member" ma:hidden="true" ma:list="UserInfo" ma:SharePointGroup="0" ma:internalName="FSMACDCMemb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65" nillable="true" ma:displayName="Taxonomy Catch All Column" ma:hidden="true" ma:list="{fca2a0db-3c74-4ecf-97d9-262b21032aca}" ma:internalName="TaxCatchAll" ma:readOnly="false" ma:showField="CatchAllData" ma:web="4ec20c4b-fdb3-4c6c-b881-83a1532689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6" nillable="true" ma:displayName="Taxonomy Catch All Column1" ma:hidden="true" ma:list="{fca2a0db-3c74-4ecf-97d9-262b21032aca}" ma:internalName="TaxCatchAllLabel" ma:readOnly="false" ma:showField="CatchAllDataLabel" ma:web="4ec20c4b-fdb3-4c6c-b881-83a1532689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Url" ma:index="6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9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" ma:index="7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2b4d14-0ef6-41a4-8ebc-a5694610298b" elementFormDefault="qualified">
    <xsd:import namespace="http://schemas.microsoft.com/office/2006/documentManagement/types"/>
    <xsd:import namespace="http://schemas.microsoft.com/office/infopath/2007/PartnerControls"/>
    <xsd:element name="FSMACDCDate" ma:index="4" nillable="true" ma:displayName="CDC Date" ma:format="DateOnly" ma:internalName="FSMACDCDate" ma:readOnly="false">
      <xsd:simpleType>
        <xsd:restriction base="dms:DateTime"/>
      </xsd:simpleType>
    </xsd:element>
    <xsd:element name="FSMALegalReference" ma:index="7" nillable="true" ma:displayName="Legal Reference" ma:internalName="FSMALegalReference" ma:readOnly="false">
      <xsd:simpleType>
        <xsd:restriction base="dms:Text">
          <xsd:maxLength value="255"/>
        </xsd:restriction>
      </xsd:simpleType>
    </xsd:element>
    <xsd:element name="FSMACaseId" ma:index="18" nillable="true" ma:displayName="Case ID" ma:internalName="FSMACaseId" ma:readOnly="false">
      <xsd:simpleType>
        <xsd:restriction base="dms:Text">
          <xsd:maxLength value="255"/>
        </xsd:restriction>
      </xsd:simpleType>
    </xsd:element>
    <xsd:element name="FSMASummary" ma:index="19" nillable="true" ma:displayName="Summary" ma:internalName="FSMASummary" ma:readOnly="false">
      <xsd:simpleType>
        <xsd:restriction base="dms:Note">
          <xsd:maxLength value="255"/>
        </xsd:restriction>
      </xsd:simpleType>
    </xsd:element>
    <xsd:element name="FSMAEnclosedDocuments" ma:index="20" nillable="true" ma:displayName="Enclosed documents" ma:internalName="FSMAEnclosedDocuments" ma:readOnly="false">
      <xsd:simpleType>
        <xsd:restriction base="dms:Note">
          <xsd:maxLength value="255"/>
        </xsd:restriction>
      </xsd:simpleType>
    </xsd:element>
    <xsd:element name="FSMASentOut" ma:index="21" nillable="true" ma:displayName="Sent Out" ma:default="0" ma:internalName="FSMASentOut" ma:readOnly="false">
      <xsd:simpleType>
        <xsd:restriction base="dms:Boolean"/>
      </xsd:simpleType>
    </xsd:element>
    <xsd:element name="FSMAPersonalData" ma:index="27" nillable="true" ma:displayName="Personal Data" ma:default="0" ma:internalName="FSMAPersonalData" ma:readOnly="false">
      <xsd:simpleType>
        <xsd:restriction base="dms:Boolean"/>
      </xsd:simpleType>
    </xsd:element>
    <xsd:element name="FSMARetention" ma:index="28" nillable="true" ma:displayName="Retention Period" ma:internalName="FSMARetention" ma:readOnly="false">
      <xsd:simpleType>
        <xsd:restriction base="dms:Number"/>
      </xsd:simpleType>
    </xsd:element>
    <xsd:element name="FSMALegalHold" ma:index="29" nillable="true" ma:displayName="Legal Hold" ma:default="0" ma:internalName="FSMALegalHold" ma:readOnly="false">
      <xsd:simpleType>
        <xsd:restriction base="dms:Boolean"/>
      </xsd:simpleType>
    </xsd:element>
    <xsd:element name="From1" ma:index="30" nillable="true" ma:displayName="From" ma:internalName="From1" ma:readOnly="false">
      <xsd:simpleType>
        <xsd:restriction base="dms:Text">
          <xsd:maxLength value="255"/>
        </xsd:restriction>
      </xsd:simpleType>
    </xsd:element>
    <xsd:element name="To" ma:index="31" nillable="true" ma:displayName="To" ma:internalName="To" ma:readOnly="false">
      <xsd:simpleType>
        <xsd:restriction base="dms:Note">
          <xsd:maxLength value="255"/>
        </xsd:restriction>
      </xsd:simpleType>
    </xsd:element>
    <xsd:element name="Cc" ma:index="32" nillable="true" ma:displayName="Cc" ma:internalName="Cc" ma:readOnly="false">
      <xsd:simpleType>
        <xsd:restriction base="dms:Note">
          <xsd:maxLength value="255"/>
        </xsd:restriction>
      </xsd:simpleType>
    </xsd:element>
    <xsd:element name="Sent" ma:index="33" nillable="true" ma:displayName="Sent" ma:format="DateTime" ma:internalName="Sent" ma:readOnly="false">
      <xsd:simpleType>
        <xsd:restriction base="dms:DateTime"/>
      </xsd:simpleType>
    </xsd:element>
    <xsd:element name="Received" ma:index="34" nillable="true" ma:displayName="Received" ma:format="DateTime" ma:internalName="Received" ma:readOnly="false">
      <xsd:simpleType>
        <xsd:restriction base="dms:DateTime"/>
      </xsd:simpleType>
    </xsd:element>
    <xsd:element name="n93a05827a234bd5bd56144e4ae5a4c5" ma:index="35" ma:taxonomy="true" ma:internalName="n93a05827a234bd5bd56144e4ae5a4c5" ma:taxonomyFieldName="FSMADataClassification" ma:displayName="Data Classification" ma:readOnly="false" ma:default="3;#02. Internal|b7a4dde1-915e-42b3-b701-f620e72b27e4" ma:fieldId="{793a0582-7a23-4bd5-bd56-144e4ae5a4c5}" ma:sspId="b0551cb1-40c1-4e7e-9007-6c3b130daecf" ma:termSetId="b4f311cc-10f7-4bdd-bb5d-14ae6bb6263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SMARelevantDossiers" ma:index="36" nillable="true" ma:displayName="Relevant Dossiers" ma:hidden="true" ma:internalName="FSMARelevantDossiers" ma:readOnly="false">
      <xsd:simpleType>
        <xsd:restriction base="dms:Note"/>
      </xsd:simpleType>
    </xsd:element>
    <xsd:element name="FSMAForDossier" ma:index="37" nillable="true" ma:displayName="For Dossier" ma:default="0" ma:internalName="FSMAForDossier" ma:readOnly="false">
      <xsd:simpleType>
        <xsd:restriction base="dms:Boolean"/>
      </xsd:simpleType>
    </xsd:element>
    <xsd:element name="FSMADossier" ma:index="41" nillable="true" ma:displayName="Dossier" ma:hidden="true" ma:internalName="FSMADossier" ma:readOnly="false">
      <xsd:simpleType>
        <xsd:restriction base="dms:Text">
          <xsd:maxLength value="255"/>
        </xsd:restriction>
      </xsd:simpleType>
    </xsd:element>
    <xsd:element name="FSMACDCDocumentType" ma:index="43" nillable="true" ma:displayName="CDC Document Type" ma:hidden="true" ma:internalName="FSMACDCDocumentType" ma:readOnly="false">
      <xsd:simpleType>
        <xsd:restriction base="dms:Text">
          <xsd:maxLength value="255"/>
        </xsd:restriction>
      </xsd:simpleType>
    </xsd:element>
    <xsd:element name="FSMASignatureRequired" ma:index="44" nillable="true" ma:displayName="Signature Required" ma:default="0" ma:hidden="true" ma:internalName="FSMASignatureRequired" ma:readOnly="false">
      <xsd:simpleType>
        <xsd:restriction base="dms:Boolean"/>
      </xsd:simpleType>
    </xsd:element>
    <xsd:element name="FSMACDCNumbering" ma:index="45" nillable="true" ma:displayName="Numbering" ma:hidden="true" ma:internalName="FSMACDCNumbering" ma:readOnly="false">
      <xsd:simpleType>
        <xsd:restriction base="dms:Number"/>
      </xsd:simpleType>
    </xsd:element>
    <xsd:element name="FSMACDCMemberRanking" ma:index="46" nillable="true" ma:displayName="CDC Member Ranking" ma:hidden="true" ma:internalName="FSMACDCMemberRanking" ma:readOnly="false">
      <xsd:simpleType>
        <xsd:restriction base="dms:Number"/>
      </xsd:simpleType>
    </xsd:element>
    <xsd:element name="d4d7685898f64ebf825d396ede792b3d" ma:index="48" ma:taxonomy="true" ma:internalName="d4d7685898f64ebf825d396ede792b3d" ma:taxonomyFieldName="FSMADocumentType" ma:displayName="Document Type" ma:readOnly="false" ma:default="" ma:fieldId="{d4d76858-98f6-4ebf-825d-396ede792b3d}" ma:sspId="b0551cb1-40c1-4e7e-9007-6c3b130daecf" ma:termSetId="8167cfd8-32e1-4e5e-96db-70f31b8d07d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a3056e339a14be691a9be424721cd8a" ma:index="49" nillable="true" ma:taxonomy="true" ma:internalName="oa3056e339a14be691a9be424721cd8a" ma:taxonomyFieldName="FSMATopic" ma:displayName="Topic" ma:readOnly="false" ma:default="" ma:fieldId="{8a3056e3-39a1-4be6-91a9-be424721cd8a}" ma:taxonomyMulti="true" ma:sspId="b0551cb1-40c1-4e7e-9007-6c3b130daecf" ma:termSetId="81178e9e-a8d3-4a4d-93ed-1926afa0635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7d95798c7cc49018eddb0e9d5f10243" ma:index="50" nillable="true" ma:taxonomy="true" ma:internalName="e7d95798c7cc49018eddb0e9d5f10243" ma:taxonomyFieldName="FSMARelatedProducts" ma:displayName="Related Products" ma:readOnly="false" ma:default="" ma:fieldId="{e7d95798-c7cc-4901-8edd-b0e9d5f10243}" ma:taxonomyMulti="true" ma:sspId="b0551cb1-40c1-4e7e-9007-6c3b130daecf" ma:termSetId="56fe99cf-035c-4bae-96fa-31c4ba773d2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5eb15239c91414b9d7c96d17acd9fca" ma:index="51" nillable="true" ma:taxonomy="true" ma:internalName="j5eb15239c91414b9d7c96d17acd9fca" ma:taxonomyFieldName="FSMAReferenceApplication" ma:displayName="Reference Application" ma:readOnly="false" ma:default="" ma:fieldId="{35eb1523-9c91-414b-9d7c-96d17acd9fca}" ma:taxonomyMulti="true" ma:sspId="b0551cb1-40c1-4e7e-9007-6c3b130daecf" ma:termSetId="f00bf72c-4033-49a4-a9b3-c012820cf9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ee5cc54f26a4aa9aa5d3d5d5c0abf22" ma:index="52" nillable="true" ma:taxonomy="true" ma:internalName="jee5cc54f26a4aa9aa5d3d5d5c0abf22" ma:taxonomyFieldName="FSMASource" ma:displayName="Source" ma:readOnly="false" ma:default="" ma:fieldId="{3ee5cc54-f26a-4aa9-aa5d-3d5d5c0abf22}" ma:sspId="b0551cb1-40c1-4e7e-9007-6c3b130daecf" ma:termSetId="1fc5b76c-4ba8-48c1-b249-eb21734dcc6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ea30b3d116c4abd829bda67fead4fa8" ma:index="53" ma:taxonomy="true" ma:internalName="iea30b3d116c4abd829bda67fead4fa8" ma:taxonomyFieldName="FSMADocStatus" ma:displayName="Document Status" ma:readOnly="false" ma:default="1;#Active|3cd4d267-7354-4b79-bfd9-170c3b790a12" ma:fieldId="{2ea30b3d-116c-4abd-829b-da67fead4fa8}" ma:sspId="b0551cb1-40c1-4e7e-9007-6c3b130daecf" ma:termSetId="d184f7c4-ced3-4cff-9013-1c8cb8ef279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c7fab8fca8244d5a19ef6bc9bde0f91" ma:index="54" nillable="true" ma:taxonomy="true" ma:internalName="ec7fab8fca8244d5a19ef6bc9bde0f91" ma:taxonomyFieldName="FSMAImportance" ma:displayName="Importance" ma:readOnly="false" ma:default="" ma:fieldId="{ec7fab8f-ca82-44d5-a19e-f6bc9bde0f91}" ma:sspId="b0551cb1-40c1-4e7e-9007-6c3b130daecf" ma:termSetId="2efd1682-c68a-4e00-8004-562bb5fd42f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700e0deb15447d88dbefac8c49b4e73" ma:index="55" nillable="true" ma:taxonomy="true" ma:internalName="i700e0deb15447d88dbefac8c49b4e73" ma:taxonomyFieldName="FSMAKeywords" ma:displayName="Keywords" ma:readOnly="false" ma:default="" ma:fieldId="{2700e0de-b154-47d8-8dbe-fac8c49b4e73}" ma:taxonomyMulti="true" ma:sspId="b0551cb1-40c1-4e7e-9007-6c3b130daecf" ma:termSetId="4147abf7-0090-4413-ac99-ffa7e2ca0383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l9eb92ffb50b4212a5ada7cfca32df2c" ma:index="56" nillable="true" ma:taxonomy="true" ma:internalName="l9eb92ffb50b4212a5ada7cfca32df2c" ma:taxonomyFieldName="FSMALanguage" ma:displayName="Language" ma:readOnly="false" ma:default="" ma:fieldId="{59eb92ff-b50b-4212-a5ad-a7cfca32df2c}" ma:sspId="b0551cb1-40c1-4e7e-9007-6c3b130daecf" ma:termSetId="86da8344-4417-43d4-bc56-943f5bfb7d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092aad688554532b3d2e6ad2cec5c6a" ma:index="57" nillable="true" ma:taxonomy="true" ma:internalName="i092aad688554532b3d2e6ad2cec5c6a" ma:taxonomyFieldName="FSMAMainOU" ma:displayName="Main OU" ma:readOnly="false" ma:default="" ma:fieldId="{2092aad6-8855-4532-b3d2-e6ad2cec5c6a}" ma:sspId="b0551cb1-40c1-4e7e-9007-6c3b130daecf" ma:termSetId="72691dfd-e8a3-42b8-9687-5f69465fce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f14e33ca5c3481cbfad1e6ae8a7124e" ma:index="58" nillable="true" ma:taxonomy="true" ma:internalName="ef14e33ca5c3481cbfad1e6ae8a7124e" ma:taxonomyFieldName="FSMASection" ma:displayName="Section" ma:readOnly="false" ma:default="" ma:fieldId="{0df92955-51df-4558-8f85-5225fe208eab}" ma:sspId="b0551cb1-40c1-4e7e-9007-6c3b130daecf" ma:termSetId="38865ad9-39b3-4ad9-b1e5-c4959b49434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2e868a4180d47dab69612c4e2e5756d" ma:index="59" nillable="true" ma:taxonomy="true" ma:internalName="o2e868a4180d47dab69612c4e2e5756d" ma:taxonomyFieldName="FSMAFollowUpActions" ma:displayName="Advice &amp; Follow-up" ma:readOnly="false" ma:default="" ma:fieldId="{03856a4e-3b83-49a3-af3c-5188c2ebbe25}" ma:taxonomyMulti="true" ma:sspId="b0551cb1-40c1-4e7e-9007-6c3b130daecf" ma:termSetId="df45d09f-1af6-4c3a-9659-9f554244cd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F25D9749B484798B23C47357FB06FA4" ma:index="60" nillable="true" ma:taxonomy="true" ma:internalName="FF25D9749B484798B23C47357FB06FA4" ma:taxonomyFieldName="FSMAMainOAName" ma:displayName="OA Name" ma:readOnly="false" ma:default="" ma:fieldId="{4c28edc9-441b-4053-becf-480e097ad717}" ma:sspId="b0551cb1-40c1-4e7e-9007-6c3b130daecf" ma:termSetId="3fb7710b-722c-43a9-81d7-df5c8bbfc46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f93dd4d3154164b9bcbbec3d11e6cd" ma:index="61" nillable="true" ma:taxonomy="true" ma:internalName="a3f93dd4d3154164b9bcbbec3d11e6cd" ma:taxonomyFieldName="FSMAMainOUName" ma:displayName="OU Name" ma:readOnly="false" ma:default="" ma:fieldId="{d18a54a8-8b00-433f-92a2-8a9cc3b94d9c}" ma:sspId="b0551cb1-40c1-4e7e-9007-6c3b130daecf" ma:termSetId="8fc9759c-1ec0-4367-80d2-7d76102b875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3ffc30cbd4849e9aaf5b9bacc5f6fb3" ma:index="62" nillable="true" ma:taxonomy="true" ma:internalName="j3ffc30cbd4849e9aaf5b9bacc5f6fb3" ma:taxonomyFieldName="FSMAMainOA" ma:displayName="Main OA" ma:readOnly="false" ma:default="" ma:fieldId="{33ffc30c-bd48-49e9-aaf5-b9bacc5f6fb3}" ma:sspId="b0551cb1-40c1-4e7e-9007-6c3b130daecf" ma:termSetId="940ae736-8057-4cb3-a1e6-59e9c0577b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16789d6c69b4083a6824cb266570b0c" ma:index="64" nillable="true" ma:taxonomy="true" ma:internalName="a16789d6c69b4083a6824cb266570b0c" ma:taxonomyFieldName="FSMADocumentCategory" ma:displayName="Document Category" ma:readOnly="false" ma:default="" ma:fieldId="{a16789d6-c69b-4083-a682-4cb266570b0c}" ma:sspId="b0551cb1-40c1-4e7e-9007-6c3b130daecf" ma:termSetId="79f42d29-c701-4eb0-9bb4-8f051447633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SMADocumentDate" ma:index="67" nillable="true" ma:displayName="Document Date" ma:format="DateTime" ma:internalName="FSMADocument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c9235-7e05-405f-9b8a-467b46c0a0d9" elementFormDefault="qualified">
    <xsd:import namespace="http://schemas.microsoft.com/office/2006/documentManagement/types"/>
    <xsd:import namespace="http://schemas.microsoft.com/office/infopath/2007/PartnerControls"/>
    <xsd:element name="CEYDescription" ma:index="47" nillable="true" ma:displayName="Description" ma:internalName="CEY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4480d-a17d-4b76-bae5-b1a386266bf8" elementFormDefault="qualified">
    <xsd:import namespace="http://schemas.microsoft.com/office/2006/documentManagement/types"/>
    <xsd:import namespace="http://schemas.microsoft.com/office/infopath/2007/PartnerControls"/>
    <xsd:element name="FSMARelevantDossierLookup" ma:index="72" nillable="true" ma:displayName="Case Relevant Dossiers" ma:list="f8c22125-8ac8-4a6c-bef8-cc94a261f22a" ma:internalName="FSMARelevantDossierLookup" ma:showField="Title" ma:web="e3b4480d-a17d-4b76-bae5-b1a386266b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8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ec20c4b-fdb3-4c6c-b881-83a153268933">B9779EC2-F9D7-445C-92FF-20DA5331ADC7@d1018e2b-a76c-4e64-9137-3c5b5868c12f</_dlc_DocId>
    <TaxCatchAll xmlns="4ec20c4b-fdb3-4c6c-b881-83a153268933">
      <Value>5</Value>
      <Value>18</Value>
      <Value>3</Value>
      <Value>15</Value>
      <Value>22</Value>
    </TaxCatchAll>
    <_dlc_DocIdUrl xmlns="4ec20c4b-fdb3-4c6c-b881-83a153268933">
      <Url>https://1place.fsmanet.be/dossier/B9779EC2-F9D7-445C-92FF-20DA5331ADC7/INT-ANALYS-2026-005731/_layouts/15/DocIdRedir.aspx?ID=B9779EC2-F9D7-445C-92FF-20DA5331ADC7%40d1018e2b-a76c-4e64-9137-3c5b5868c12f</Url>
      <Description>B9779EC2-F9D7-445C-92FF-20DA5331ADC7@d1018e2b-a76c-4e64-9137-3c5b5868c12f</Description>
    </_dlc_DocIdUrl>
    <n93a05827a234bd5bd56144e4ae5a4c5 xmlns="0c2b4d14-0ef6-41a4-8ebc-a5694610298b">
      <Terms xmlns="http://schemas.microsoft.com/office/infopath/2007/PartnerControls">
        <TermInfo xmlns="http://schemas.microsoft.com/office/infopath/2007/PartnerControls">
          <TermName xmlns="http://schemas.microsoft.com/office/infopath/2007/PartnerControls">02. Internal</TermName>
          <TermId xmlns="http://schemas.microsoft.com/office/infopath/2007/PartnerControls">b7a4dde1-915e-42b3-b701-f620e72b27e4</TermId>
        </TermInfo>
      </Terms>
    </n93a05827a234bd5bd56144e4ae5a4c5>
    <iea30b3d116c4abd829bda67fead4fa8 xmlns="0c2b4d14-0ef6-41a4-8ebc-a5694610298b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Active</TermName>
          <TermId xmlns="http://schemas.microsoft.com/office/infopath/2007/PartnerControls">3cd4d267-7354-4b79-bfd9-170c3b790a12</TermId>
        </TermInfo>
      </Terms>
    </iea30b3d116c4abd829bda67fead4fa8>
    <e7d95798c7cc49018eddb0e9d5f10243 xmlns="0c2b4d14-0ef6-41a4-8ebc-a5694610298b">
      <Terms xmlns="http://schemas.microsoft.com/office/infopath/2007/PartnerControls"/>
    </e7d95798c7cc49018eddb0e9d5f10243>
    <FSMADocumentDate xmlns="0c2b4d14-0ef6-41a4-8ebc-a5694610298b" xsi:nil="true"/>
    <FSMAResponsible xmlns="4ec20c4b-fdb3-4c6c-b881-83a153268933">
      <UserInfo>
        <DisplayName/>
        <AccountId xsi:nil="true"/>
        <AccountType/>
      </UserInfo>
    </FSMAResponsible>
    <l9eb92ffb50b4212a5ada7cfca32df2c xmlns="0c2b4d14-0ef6-41a4-8ebc-a5694610298b">
      <Terms xmlns="http://schemas.microsoft.com/office/infopath/2007/PartnerControls"/>
    </l9eb92ffb50b4212a5ada7cfca32df2c>
    <FSMARetention xmlns="0c2b4d14-0ef6-41a4-8ebc-a5694610298b" xsi:nil="true"/>
    <FSMASentOut xmlns="0c2b4d14-0ef6-41a4-8ebc-a5694610298b">false</FSMASentOut>
    <Sent xmlns="0c2b4d14-0ef6-41a4-8ebc-a5694610298b" xsi:nil="true"/>
    <j5eb15239c91414b9d7c96d17acd9fca xmlns="0c2b4d14-0ef6-41a4-8ebc-a5694610298b">
      <Terms xmlns="http://schemas.microsoft.com/office/infopath/2007/PartnerControls"/>
    </j5eb15239c91414b9d7c96d17acd9fca>
    <a16789d6c69b4083a6824cb266570b0c xmlns="0c2b4d14-0ef6-41a4-8ebc-a5694610298b">
      <Terms xmlns="http://schemas.microsoft.com/office/infopath/2007/PartnerControls"/>
    </a16789d6c69b4083a6824cb266570b0c>
    <From1 xmlns="0c2b4d14-0ef6-41a4-8ebc-a5694610298b" xsi:nil="true"/>
    <oa3056e339a14be691a9be424721cd8a xmlns="0c2b4d14-0ef6-41a4-8ebc-a5694610298b">
      <Terms xmlns="http://schemas.microsoft.com/office/infopath/2007/PartnerControls"/>
    </oa3056e339a14be691a9be424721cd8a>
    <ec7fab8fca8244d5a19ef6bc9bde0f91 xmlns="0c2b4d14-0ef6-41a4-8ebc-a5694610298b">
      <Terms xmlns="http://schemas.microsoft.com/office/infopath/2007/PartnerControls"/>
    </ec7fab8fca8244d5a19ef6bc9bde0f91>
    <FSMALegalHold xmlns="0c2b4d14-0ef6-41a4-8ebc-a5694610298b">false</FSMALegalHold>
    <Cc xmlns="0c2b4d14-0ef6-41a4-8ebc-a5694610298b" xsi:nil="true"/>
    <jee5cc54f26a4aa9aa5d3d5d5c0abf22 xmlns="0c2b4d14-0ef6-41a4-8ebc-a5694610298b">
      <Terms xmlns="http://schemas.microsoft.com/office/infopath/2007/PartnerControls"/>
    </jee5cc54f26a4aa9aa5d3d5d5c0abf22>
    <FSMAForDossier xmlns="0c2b4d14-0ef6-41a4-8ebc-a5694610298b">false</FSMAForDossier>
    <FSMARelevantDossiers xmlns="0c2b4d14-0ef6-41a4-8ebc-a5694610298b" xsi:nil="true"/>
    <To xmlns="0c2b4d14-0ef6-41a4-8ebc-a5694610298b" xsi:nil="true"/>
    <d4d7685898f64ebf825d396ede792b3d xmlns="0c2b4d14-0ef6-41a4-8ebc-a5694610298b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Management Committee Annex</TermName>
          <TermId xmlns="http://schemas.microsoft.com/office/infopath/2007/PartnerControls">77d3649c-edf1-4b93-b689-ff08abe5acae</TermId>
        </TermInfo>
      </Terms>
    </d4d7685898f64ebf825d396ede792b3d>
    <FSMAPersonalData xmlns="0c2b4d14-0ef6-41a4-8ebc-a5694610298b">false</FSMAPersonalData>
    <TaxCatchAllLabel xmlns="4ec20c4b-fdb3-4c6c-b881-83a153268933"/>
    <Received xmlns="0c2b4d14-0ef6-41a4-8ebc-a5694610298b" xsi:nil="true"/>
    <i700e0deb15447d88dbefac8c49b4e73 xmlns="0c2b4d14-0ef6-41a4-8ebc-a5694610298b">
      <Terms xmlns="http://schemas.microsoft.com/office/infopath/2007/PartnerControls"/>
    </i700e0deb15447d88dbefac8c49b4e73>
    <CEYDescription xmlns="184c9235-7e05-405f-9b8a-467b46c0a0d9" xsi:nil="true"/>
    <FSMARelevantDossierLookup xmlns="e3b4480d-a17d-4b76-bae5-b1a386266bf8"/>
    <FF25D9749B484798B23C47357FB06FA4 xmlns="0c2b4d14-0ef6-41a4-8ebc-a5694610298b">
      <Terms xmlns="http://schemas.microsoft.com/office/infopath/2007/PartnerControls"/>
    </FF25D9749B484798B23C47357FB06FA4>
    <a3f93dd4d3154164b9bcbbec3d11e6cd xmlns="0c2b4d14-0ef6-41a4-8ebc-a5694610298b">
      <Terms xmlns="http://schemas.microsoft.com/office/infopath/2007/PartnerControls"/>
    </a3f93dd4d3154164b9bcbbec3d11e6cd>
    <o2e868a4180d47dab69612c4e2e5756d xmlns="0c2b4d14-0ef6-41a4-8ebc-a5694610298b">
      <Terms xmlns="http://schemas.microsoft.com/office/infopath/2007/PartnerControls"/>
    </o2e868a4180d47dab69612c4e2e5756d>
    <ef14e33ca5c3481cbfad1e6ae8a7124e xmlns="0c2b4d14-0ef6-41a4-8ebc-a5694610298b">
      <Terms xmlns="http://schemas.microsoft.com/office/infopath/2007/PartnerControls">
        <TermInfo xmlns="http://schemas.microsoft.com/office/infopath/2007/PartnerControls">
          <TermName xmlns="http://schemas.microsoft.com/office/infopath/2007/PartnerControls">A2</TermName>
          <TermId xmlns="http://schemas.microsoft.com/office/infopath/2007/PartnerControls">1a8dbfff-fdb1-474b-aa46-39bbac5df04c</TermId>
        </TermInfo>
      </Terms>
    </ef14e33ca5c3481cbfad1e6ae8a7124e>
    <j3ffc30cbd4849e9aaf5b9bacc5f6fb3 xmlns="0c2b4d14-0ef6-41a4-8ebc-a5694610298b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</TermName>
          <TermId xmlns="http://schemas.microsoft.com/office/infopath/2007/PartnerControls">028ba11d-4d75-472a-8101-2ec2e5c2f063</TermId>
        </TermInfo>
      </Terms>
    </j3ffc30cbd4849e9aaf5b9bacc5f6fb3>
    <i092aad688554532b3d2e6ad2cec5c6a xmlns="0c2b4d14-0ef6-41a4-8ebc-a5694610298b">
      <Terms xmlns="http://schemas.microsoft.com/office/infopath/2007/PartnerControls"/>
    </i092aad688554532b3d2e6ad2cec5c6a>
    <FSMACDCDate xmlns="0c2b4d14-0ef6-41a4-8ebc-a5694610298b">2026-10-04T22:00:00+00:00</FSMACDCDate>
    <FSMASummary xmlns="0c2b4d14-0ef6-41a4-8ebc-a5694610298b" xsi:nil="true"/>
    <FSMAEnclosedDocuments xmlns="0c2b4d14-0ef6-41a4-8ebc-a5694610298b" xsi:nil="true"/>
    <FSMACDCMember xmlns="4ec20c4b-fdb3-4c6c-b881-83a153268933">
      <UserInfo>
        <DisplayName/>
        <AccountId xsi:nil="true"/>
        <AccountType/>
      </UserInfo>
    </FSMACDCMember>
    <FSMACDCMemberRanking xmlns="0c2b4d14-0ef6-41a4-8ebc-a5694610298b" xsi:nil="true"/>
    <FSMASignatureRequired xmlns="0c2b4d14-0ef6-41a4-8ebc-a5694610298b">false</FSMASignatureRequired>
    <FSMADossier xmlns="0c2b4d14-0ef6-41a4-8ebc-a5694610298b" xsi:nil="true"/>
    <FSMACaseId xmlns="0c2b4d14-0ef6-41a4-8ebc-a5694610298b" xsi:nil="true"/>
    <FSMACDCDocumentType xmlns="0c2b4d14-0ef6-41a4-8ebc-a5694610298b" xsi:nil="true"/>
    <FSMACDCNumbering xmlns="0c2b4d14-0ef6-41a4-8ebc-a5694610298b" xsi:nil="true"/>
    <FSMALegalReference xmlns="0c2b4d14-0ef6-41a4-8ebc-a5694610298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72200-6FBB-46DF-8231-885DC6400A6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41FFE7A-F6A7-42D9-BD41-20B70E331C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c20c4b-fdb3-4c6c-b881-83a153268933"/>
    <ds:schemaRef ds:uri="0c2b4d14-0ef6-41a4-8ebc-a5694610298b"/>
    <ds:schemaRef ds:uri="184c9235-7e05-405f-9b8a-467b46c0a0d9"/>
    <ds:schemaRef ds:uri="e3b4480d-a17d-4b76-bae5-b1a386266b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9EB963-F79E-450A-82BB-8817EB27DB7A}">
  <ds:schemaRefs>
    <ds:schemaRef ds:uri="http://schemas.microsoft.com/office/2006/metadata/properties"/>
    <ds:schemaRef ds:uri="http://schemas.microsoft.com/office/infopath/2007/PartnerControls"/>
    <ds:schemaRef ds:uri="4ec20c4b-fdb3-4c6c-b881-83a153268933"/>
    <ds:schemaRef ds:uri="0c2b4d14-0ef6-41a4-8ebc-a5694610298b"/>
    <ds:schemaRef ds:uri="184c9235-7e05-405f-9b8a-467b46c0a0d9"/>
    <ds:schemaRef ds:uri="e3b4480d-a17d-4b76-bae5-b1a386266bf8"/>
  </ds:schemaRefs>
</ds:datastoreItem>
</file>

<file path=customXml/itemProps4.xml><?xml version="1.0" encoding="utf-8"?>
<ds:datastoreItem xmlns:ds="http://schemas.openxmlformats.org/officeDocument/2006/customXml" ds:itemID="{2DA9DD8D-2C66-47B5-9647-325FFC3C9E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3ACDD54-86E3-49F3-9085-AAB5EA739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consultaties_anderedocumenten_nl</Template>
  <TotalTime>168</TotalTime>
  <Pages>8</Pages>
  <Words>1470</Words>
  <Characters>8089</Characters>
  <Application>Microsoft Office Word</Application>
  <DocSecurity>0</DocSecurity>
  <Lines>67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Vragenlijst voor de aandeelhouders van een kredietgever</vt:lpstr>
      <vt:lpstr>CONSULTATIENOTA</vt:lpstr>
    </vt:vector>
  </TitlesOfParts>
  <Company/>
  <LinksUpToDate>false</LinksUpToDate>
  <CharactersWithSpaces>9540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Vragenlijst voor de aandeelhouders van een kredietgever</dc:title>
  <dc:subject/>
  <dc:creator>FSMA</dc:creator>
  <cp:keywords/>
  <dc:description/>
  <cp:lastModifiedBy>Verbeke, Frederik</cp:lastModifiedBy>
  <cp:revision>20</cp:revision>
  <cp:lastPrinted>2011-08-12T11:58:00Z</cp:lastPrinted>
  <dcterms:created xsi:type="dcterms:W3CDTF">2026-09-16T09:05:00Z</dcterms:created>
  <dcterms:modified xsi:type="dcterms:W3CDTF">2026-10-09T08:22:00Z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-537111573</vt:i4>
  </property>
  <property fmtid="{D5CDD505-2E9C-101B-9397-08002B2CF9AE}" pid="4" name="_EmailSubject">
    <vt:lpwstr>Nieuwe vragenlijsten aandeelhouders (tussenpersonen en kredietgevers)</vt:lpwstr>
  </property>
  <property fmtid="{D5CDD505-2E9C-101B-9397-08002B2CF9AE}" pid="5" name="_AuthorEmail">
    <vt:lpwstr>Annick.Mettepenningen@fsma.be</vt:lpwstr>
  </property>
  <property fmtid="{D5CDD505-2E9C-101B-9397-08002B2CF9AE}" pid="6" name="_AuthorEmailDisplayName">
    <vt:lpwstr>Mettepenningen, Annick</vt:lpwstr>
  </property>
  <property fmtid="{D5CDD505-2E9C-101B-9397-08002B2CF9AE}" pid="7" name="_PreviousAdHocReviewCycleID">
    <vt:i4>1113459367</vt:i4>
  </property>
  <property fmtid="{D5CDD505-2E9C-101B-9397-08002B2CF9AE}" pid="8" name="ContentTypeId">
    <vt:lpwstr>0x01010038AF301C369E4E51943E35DDEAC9FE1C01020058D04D07B14B4A86A1FC3077F5A3A42A006E41CD9982D9FE41BE30FCF1D228A95C</vt:lpwstr>
  </property>
  <property fmtid="{D5CDD505-2E9C-101B-9397-08002B2CF9AE}" pid="9" name="_dlc_DocIdItemGuid">
    <vt:lpwstr>d1018e2b-a76c-4e64-9137-3c5b5868c12f</vt:lpwstr>
  </property>
  <property fmtid="{D5CDD505-2E9C-101B-9397-08002B2CF9AE}" pid="10" name="FSMADocStatus">
    <vt:lpwstr>15;#Active|3cd4d267-7354-4b79-bfd9-170c3b790a12</vt:lpwstr>
  </property>
  <property fmtid="{D5CDD505-2E9C-101B-9397-08002B2CF9AE}" pid="11" name="FSMADataClassification">
    <vt:lpwstr>3;#02. Internal|b7a4dde1-915e-42b3-b701-f620e72b27e4</vt:lpwstr>
  </property>
  <property fmtid="{D5CDD505-2E9C-101B-9397-08002B2CF9AE}" pid="12" name="FF25D9749B484798B23C47357FB06FA4">
    <vt:lpwstr/>
  </property>
  <property fmtid="{D5CDD505-2E9C-101B-9397-08002B2CF9AE}" pid="13" name="a3f93dd4d3154164b9bcbbec3d11e6cd">
    <vt:lpwstr/>
  </property>
  <property fmtid="{D5CDD505-2E9C-101B-9397-08002B2CF9AE}" pid="14" name="FSMAMainOUName">
    <vt:lpwstr/>
  </property>
  <property fmtid="{D5CDD505-2E9C-101B-9397-08002B2CF9AE}" pid="15" name="FSMATopic">
    <vt:lpwstr/>
  </property>
  <property fmtid="{D5CDD505-2E9C-101B-9397-08002B2CF9AE}" pid="16" name="FSMAKeywords">
    <vt:lpwstr/>
  </property>
  <property fmtid="{D5CDD505-2E9C-101B-9397-08002B2CF9AE}" pid="17" name="FSMAFollowUpActions">
    <vt:lpwstr/>
  </property>
  <property fmtid="{D5CDD505-2E9C-101B-9397-08002B2CF9AE}" pid="18" name="FSMAMainOU">
    <vt:lpwstr/>
  </property>
  <property fmtid="{D5CDD505-2E9C-101B-9397-08002B2CF9AE}" pid="19" name="FSMAMainOA">
    <vt:lpwstr>5;#INT|028ba11d-4d75-472a-8101-2ec2e5c2f063</vt:lpwstr>
  </property>
  <property fmtid="{D5CDD505-2E9C-101B-9397-08002B2CF9AE}" pid="20" name="FSMAReferenceApplication">
    <vt:lpwstr/>
  </property>
  <property fmtid="{D5CDD505-2E9C-101B-9397-08002B2CF9AE}" pid="21" name="o2e868a4180d47dab69612c4e2e5756d">
    <vt:lpwstr/>
  </property>
  <property fmtid="{D5CDD505-2E9C-101B-9397-08002B2CF9AE}" pid="22" name="FSMASection">
    <vt:lpwstr>22;#A2|1a8dbfff-fdb1-474b-aa46-39bbac5df04c</vt:lpwstr>
  </property>
  <property fmtid="{D5CDD505-2E9C-101B-9397-08002B2CF9AE}" pid="23" name="FSMAMainOAName">
    <vt:lpwstr/>
  </property>
  <property fmtid="{D5CDD505-2E9C-101B-9397-08002B2CF9AE}" pid="24" name="FSMASource">
    <vt:lpwstr/>
  </property>
  <property fmtid="{D5CDD505-2E9C-101B-9397-08002B2CF9AE}" pid="25" name="FSMAImportance">
    <vt:lpwstr/>
  </property>
  <property fmtid="{D5CDD505-2E9C-101B-9397-08002B2CF9AE}" pid="26" name="FSMARelatedProducts">
    <vt:lpwstr/>
  </property>
  <property fmtid="{D5CDD505-2E9C-101B-9397-08002B2CF9AE}" pid="27" name="ef14e33ca5c3481cbfad1e6ae8a7124e">
    <vt:lpwstr/>
  </property>
  <property fmtid="{D5CDD505-2E9C-101B-9397-08002B2CF9AE}" pid="28" name="j3ffc30cbd4849e9aaf5b9bacc5f6fb3">
    <vt:lpwstr/>
  </property>
  <property fmtid="{D5CDD505-2E9C-101B-9397-08002B2CF9AE}" pid="29" name="i092aad688554532b3d2e6ad2cec5c6a">
    <vt:lpwstr/>
  </property>
  <property fmtid="{D5CDD505-2E9C-101B-9397-08002B2CF9AE}" pid="30" name="FSMALanguage">
    <vt:lpwstr/>
  </property>
  <property fmtid="{D5CDD505-2E9C-101B-9397-08002B2CF9AE}" pid="31" name="FSMADocumentType">
    <vt:lpwstr>18;#Management Committee Annex|77d3649c-edf1-4b93-b689-ff08abe5acae</vt:lpwstr>
  </property>
  <property fmtid="{D5CDD505-2E9C-101B-9397-08002B2CF9AE}" pid="32" name="FSMADocumentCategory">
    <vt:lpwstr/>
  </property>
  <property fmtid="{D5CDD505-2E9C-101B-9397-08002B2CF9AE}" pid="33" name="_ReviewingToolsShownOnce">
    <vt:lpwstr/>
  </property>
</Properties>
</file>